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3E7" w:rsidRPr="00232CA3" w:rsidRDefault="004573E7" w:rsidP="00263F6E">
      <w:pPr>
        <w:spacing w:before="100" w:beforeAutospacing="1" w:after="100" w:afterAutospacing="1"/>
        <w:jc w:val="center"/>
        <w:rPr>
          <w:b/>
          <w:sz w:val="32"/>
          <w:szCs w:val="32"/>
        </w:rPr>
      </w:pPr>
      <w:r w:rsidRPr="00232CA3">
        <w:rPr>
          <w:b/>
          <w:sz w:val="32"/>
          <w:szCs w:val="32"/>
        </w:rPr>
        <w:t>СОВЕТ ДЕПУТАТОВ</w:t>
      </w:r>
    </w:p>
    <w:p w:rsidR="004573E7" w:rsidRPr="00232CA3" w:rsidRDefault="004573E7" w:rsidP="00263F6E">
      <w:pPr>
        <w:spacing w:before="100" w:beforeAutospacing="1" w:after="100" w:afterAutospacing="1"/>
        <w:jc w:val="center"/>
        <w:rPr>
          <w:b/>
          <w:bCs/>
          <w:sz w:val="32"/>
          <w:szCs w:val="32"/>
        </w:rPr>
      </w:pPr>
      <w:r w:rsidRPr="00232CA3">
        <w:rPr>
          <w:b/>
          <w:sz w:val="32"/>
          <w:szCs w:val="32"/>
        </w:rPr>
        <w:t>муниципального округа</w:t>
      </w:r>
    </w:p>
    <w:p w:rsidR="004573E7" w:rsidRPr="00232CA3" w:rsidRDefault="004573E7" w:rsidP="00263F6E">
      <w:pPr>
        <w:spacing w:before="100" w:beforeAutospacing="1" w:after="100" w:afterAutospacing="1"/>
        <w:jc w:val="center"/>
        <w:rPr>
          <w:b/>
          <w:sz w:val="32"/>
          <w:szCs w:val="32"/>
        </w:rPr>
      </w:pPr>
      <w:r w:rsidRPr="00232CA3">
        <w:rPr>
          <w:b/>
          <w:bCs/>
          <w:sz w:val="32"/>
          <w:szCs w:val="32"/>
        </w:rPr>
        <w:t xml:space="preserve">РЯЗАНСКИЙ </w:t>
      </w:r>
    </w:p>
    <w:p w:rsidR="004573E7" w:rsidRPr="00232CA3" w:rsidRDefault="004573E7" w:rsidP="00263F6E">
      <w:pPr>
        <w:tabs>
          <w:tab w:val="left" w:pos="1350"/>
        </w:tabs>
        <w:jc w:val="center"/>
        <w:rPr>
          <w:b/>
          <w:sz w:val="32"/>
          <w:szCs w:val="32"/>
        </w:rPr>
      </w:pPr>
      <w:r w:rsidRPr="00232CA3">
        <w:rPr>
          <w:b/>
          <w:sz w:val="32"/>
          <w:szCs w:val="32"/>
        </w:rPr>
        <w:t>РЕШЕНИЕ</w:t>
      </w:r>
    </w:p>
    <w:p w:rsidR="004573E7" w:rsidRPr="00232CA3" w:rsidRDefault="004573E7" w:rsidP="00263F6E">
      <w:pPr>
        <w:tabs>
          <w:tab w:val="left" w:pos="1350"/>
        </w:tabs>
        <w:rPr>
          <w:b/>
          <w:sz w:val="32"/>
          <w:szCs w:val="32"/>
        </w:rPr>
      </w:pPr>
    </w:p>
    <w:p w:rsidR="004573E7" w:rsidRDefault="004573E7" w:rsidP="00263F6E">
      <w:pPr>
        <w:tabs>
          <w:tab w:val="left" w:pos="1350"/>
        </w:tabs>
        <w:rPr>
          <w:b/>
          <w:sz w:val="32"/>
          <w:szCs w:val="32"/>
        </w:rPr>
      </w:pPr>
    </w:p>
    <w:p w:rsidR="004573E7" w:rsidRDefault="004573E7" w:rsidP="00263F6E">
      <w:pPr>
        <w:tabs>
          <w:tab w:val="left" w:pos="1350"/>
        </w:tabs>
        <w:rPr>
          <w:b/>
          <w:sz w:val="32"/>
          <w:szCs w:val="32"/>
        </w:rPr>
      </w:pPr>
    </w:p>
    <w:p w:rsidR="004573E7" w:rsidRPr="00232CA3" w:rsidRDefault="004573E7" w:rsidP="00263F6E">
      <w:pPr>
        <w:tabs>
          <w:tab w:val="left" w:pos="1350"/>
        </w:tabs>
        <w:rPr>
          <w:color w:val="000000"/>
          <w:spacing w:val="7"/>
        </w:rPr>
      </w:pPr>
      <w:r>
        <w:rPr>
          <w:b/>
          <w:sz w:val="32"/>
          <w:szCs w:val="32"/>
        </w:rPr>
        <w:t>07</w:t>
      </w:r>
      <w:r w:rsidRPr="00232CA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июля 2017 года №  87</w:t>
      </w:r>
      <w:r w:rsidRPr="00232CA3">
        <w:rPr>
          <w:b/>
          <w:sz w:val="32"/>
          <w:szCs w:val="32"/>
        </w:rPr>
        <w:t>/</w:t>
      </w:r>
      <w:r>
        <w:rPr>
          <w:b/>
          <w:sz w:val="32"/>
          <w:szCs w:val="32"/>
        </w:rPr>
        <w:t>1</w:t>
      </w:r>
    </w:p>
    <w:p w:rsidR="004573E7" w:rsidRDefault="004573E7" w:rsidP="001C6E07">
      <w:pPr>
        <w:ind w:left="708"/>
        <w:jc w:val="center"/>
        <w:rPr>
          <w:b/>
          <w:sz w:val="26"/>
          <w:szCs w:val="26"/>
        </w:rPr>
      </w:pPr>
    </w:p>
    <w:p w:rsidR="004573E7" w:rsidRDefault="004573E7" w:rsidP="001C6E07">
      <w:pPr>
        <w:ind w:left="708"/>
        <w:jc w:val="center"/>
        <w:rPr>
          <w:b/>
          <w:sz w:val="26"/>
          <w:szCs w:val="26"/>
        </w:rPr>
      </w:pPr>
    </w:p>
    <w:p w:rsidR="004573E7" w:rsidRDefault="004573E7" w:rsidP="001C6E07">
      <w:pPr>
        <w:ind w:left="708"/>
        <w:jc w:val="center"/>
        <w:rPr>
          <w:b/>
          <w:sz w:val="26"/>
          <w:szCs w:val="26"/>
        </w:rPr>
      </w:pPr>
    </w:p>
    <w:p w:rsidR="004573E7" w:rsidRDefault="004573E7" w:rsidP="001C6E07">
      <w:pPr>
        <w:ind w:left="708"/>
        <w:jc w:val="center"/>
        <w:rPr>
          <w:b/>
          <w:sz w:val="26"/>
          <w:szCs w:val="26"/>
        </w:rPr>
      </w:pPr>
    </w:p>
    <w:p w:rsidR="004573E7" w:rsidRDefault="004573E7" w:rsidP="00263F6E">
      <w:pPr>
        <w:rPr>
          <w:b/>
          <w:sz w:val="26"/>
          <w:szCs w:val="26"/>
        </w:rPr>
      </w:pPr>
      <w:r w:rsidRPr="00C24844">
        <w:rPr>
          <w:b/>
          <w:sz w:val="26"/>
          <w:szCs w:val="26"/>
        </w:rPr>
        <w:t>О внесении изменений в решение</w:t>
      </w:r>
      <w:r>
        <w:rPr>
          <w:b/>
          <w:sz w:val="26"/>
          <w:szCs w:val="26"/>
        </w:rPr>
        <w:t xml:space="preserve"> </w:t>
      </w:r>
      <w:r w:rsidRPr="00C24844">
        <w:rPr>
          <w:b/>
          <w:sz w:val="26"/>
          <w:szCs w:val="26"/>
        </w:rPr>
        <w:t xml:space="preserve">Совета </w:t>
      </w:r>
    </w:p>
    <w:p w:rsidR="004573E7" w:rsidRDefault="004573E7" w:rsidP="00263F6E">
      <w:pPr>
        <w:rPr>
          <w:b/>
          <w:sz w:val="26"/>
          <w:szCs w:val="26"/>
        </w:rPr>
      </w:pPr>
      <w:r w:rsidRPr="00C24844">
        <w:rPr>
          <w:b/>
          <w:sz w:val="26"/>
          <w:szCs w:val="26"/>
        </w:rPr>
        <w:t>депутатов муниципального</w:t>
      </w:r>
      <w:r>
        <w:rPr>
          <w:b/>
          <w:sz w:val="26"/>
          <w:szCs w:val="26"/>
        </w:rPr>
        <w:t xml:space="preserve"> </w:t>
      </w:r>
      <w:r w:rsidRPr="00C24844">
        <w:rPr>
          <w:b/>
          <w:sz w:val="26"/>
          <w:szCs w:val="26"/>
        </w:rPr>
        <w:t xml:space="preserve">округа </w:t>
      </w:r>
      <w:r>
        <w:rPr>
          <w:b/>
          <w:sz w:val="26"/>
          <w:szCs w:val="26"/>
        </w:rPr>
        <w:t>Рязанский</w:t>
      </w:r>
    </w:p>
    <w:p w:rsidR="004573E7" w:rsidRDefault="004573E7" w:rsidP="00263F6E">
      <w:pPr>
        <w:rPr>
          <w:b/>
          <w:sz w:val="26"/>
          <w:szCs w:val="26"/>
        </w:rPr>
      </w:pPr>
      <w:r w:rsidRPr="00C24844">
        <w:rPr>
          <w:b/>
          <w:sz w:val="26"/>
          <w:szCs w:val="26"/>
        </w:rPr>
        <w:t xml:space="preserve">от </w:t>
      </w:r>
      <w:r>
        <w:rPr>
          <w:b/>
          <w:sz w:val="26"/>
          <w:szCs w:val="26"/>
        </w:rPr>
        <w:t>19</w:t>
      </w:r>
      <w:r w:rsidRPr="00C24844">
        <w:rPr>
          <w:b/>
          <w:sz w:val="26"/>
          <w:szCs w:val="26"/>
        </w:rPr>
        <w:t xml:space="preserve"> декабря 2016 года № </w:t>
      </w:r>
      <w:r>
        <w:rPr>
          <w:b/>
          <w:sz w:val="26"/>
          <w:szCs w:val="26"/>
        </w:rPr>
        <w:t>78</w:t>
      </w:r>
      <w:r w:rsidRPr="00C24844">
        <w:rPr>
          <w:b/>
          <w:sz w:val="26"/>
          <w:szCs w:val="26"/>
        </w:rPr>
        <w:t>/</w:t>
      </w:r>
      <w:r>
        <w:rPr>
          <w:b/>
          <w:sz w:val="26"/>
          <w:szCs w:val="26"/>
        </w:rPr>
        <w:t xml:space="preserve">10 </w:t>
      </w:r>
      <w:r w:rsidRPr="00C24844">
        <w:rPr>
          <w:b/>
          <w:sz w:val="26"/>
          <w:szCs w:val="26"/>
        </w:rPr>
        <w:t>«О бюджете</w:t>
      </w:r>
    </w:p>
    <w:p w:rsidR="004573E7" w:rsidRPr="00C24844" w:rsidRDefault="004573E7" w:rsidP="00263F6E">
      <w:pPr>
        <w:rPr>
          <w:b/>
          <w:sz w:val="26"/>
          <w:szCs w:val="26"/>
        </w:rPr>
      </w:pPr>
      <w:r w:rsidRPr="00C24844">
        <w:rPr>
          <w:b/>
          <w:sz w:val="26"/>
          <w:szCs w:val="26"/>
        </w:rPr>
        <w:t>муниципального округа</w:t>
      </w:r>
      <w:r>
        <w:rPr>
          <w:b/>
          <w:sz w:val="26"/>
          <w:szCs w:val="26"/>
        </w:rPr>
        <w:t xml:space="preserve"> Рязанский</w:t>
      </w:r>
      <w:r w:rsidRPr="00C24844">
        <w:rPr>
          <w:b/>
          <w:sz w:val="26"/>
          <w:szCs w:val="26"/>
        </w:rPr>
        <w:t xml:space="preserve"> на 2017 год и</w:t>
      </w:r>
    </w:p>
    <w:p w:rsidR="004573E7" w:rsidRPr="00C24844" w:rsidRDefault="004573E7" w:rsidP="00263F6E">
      <w:pPr>
        <w:rPr>
          <w:sz w:val="26"/>
          <w:szCs w:val="26"/>
        </w:rPr>
      </w:pPr>
      <w:r w:rsidRPr="00C24844">
        <w:rPr>
          <w:b/>
          <w:sz w:val="26"/>
          <w:szCs w:val="26"/>
        </w:rPr>
        <w:t>плановый период 2018 и 2019 годов»</w:t>
      </w:r>
    </w:p>
    <w:p w:rsidR="004573E7" w:rsidRPr="00C24844" w:rsidRDefault="004573E7" w:rsidP="005B1C06">
      <w:pPr>
        <w:rPr>
          <w:sz w:val="26"/>
          <w:szCs w:val="26"/>
        </w:rPr>
      </w:pPr>
    </w:p>
    <w:p w:rsidR="004573E7" w:rsidRDefault="004573E7" w:rsidP="001C6E07">
      <w:pPr>
        <w:pStyle w:val="NoSpacing"/>
        <w:ind w:firstLine="708"/>
        <w:jc w:val="both"/>
        <w:rPr>
          <w:b/>
        </w:rPr>
      </w:pPr>
      <w:r w:rsidRPr="001C6E07">
        <w:t xml:space="preserve"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Законом города Москвы от 10.09.2008 № 39 «О бюджетном устройстве и бюджетном процессе в городе Москве», Законом города Москвы от 23.11.2016 № 42 «О бюджете города Москвы на 2017 год и плановый период 2018 и 2019 годов», Уставом муниципального округа Рязанский, Положением о бюджетном процессе в муниципальном округе Рязанский, </w:t>
      </w:r>
      <w:r w:rsidRPr="001C6E07">
        <w:rPr>
          <w:b/>
        </w:rPr>
        <w:t>Совет депутатов муниципального округа Рязанский, РЕШИЛ:</w:t>
      </w:r>
    </w:p>
    <w:p w:rsidR="004573E7" w:rsidRPr="001C6E07" w:rsidRDefault="004573E7" w:rsidP="001C6E07">
      <w:pPr>
        <w:pStyle w:val="NoSpacing"/>
        <w:ind w:firstLine="708"/>
        <w:jc w:val="both"/>
      </w:pPr>
    </w:p>
    <w:p w:rsidR="004573E7" w:rsidRPr="001C6E07" w:rsidRDefault="004573E7" w:rsidP="005B1C06">
      <w:pPr>
        <w:ind w:firstLine="708"/>
        <w:jc w:val="both"/>
      </w:pPr>
      <w:r w:rsidRPr="001C6E07">
        <w:t xml:space="preserve">1. Внести в решение Совета депутатов муниципального округа Рязанский  от 19 декабря 2016 года № 78/10 «О бюджете муниципального округа Рязанский  на 2017 год и плановый период 2018 и 2019 годов» изменение: </w:t>
      </w:r>
    </w:p>
    <w:p w:rsidR="004573E7" w:rsidRPr="001C6E07" w:rsidRDefault="004573E7" w:rsidP="005B1C06">
      <w:pPr>
        <w:ind w:firstLine="708"/>
        <w:jc w:val="both"/>
      </w:pPr>
      <w:r w:rsidRPr="001C6E07">
        <w:t xml:space="preserve"> </w:t>
      </w:r>
      <w:r w:rsidRPr="00CE491D">
        <w:t>1.1.  Внести изменения в доходную часть бюджета муниципального округа Рязанский в городе Москве  на 2017 год в связи с предоставление соглашения  о предоставлении дотации из бюджета города Москвы в целях обеспечения сбалансированности бюджета внутригородского муниципального образования бюджету муниципального округа Рязанский.</w:t>
      </w:r>
    </w:p>
    <w:p w:rsidR="004573E7" w:rsidRPr="001C6E07" w:rsidRDefault="004573E7" w:rsidP="005B1C06">
      <w:pPr>
        <w:pStyle w:val="NoSpacing"/>
        <w:tabs>
          <w:tab w:val="left" w:pos="426"/>
        </w:tabs>
        <w:ind w:firstLine="709"/>
        <w:jc w:val="both"/>
      </w:pPr>
      <w:r w:rsidRPr="001C6E07">
        <w:t>1.2 в Перечень главных администраторов доходов бюджета муниципального округа Рязанский – органов местного самоуправления добавить Код бюджетной классификации: 900 2 02 15002 03 0000 151 «Дотации бюджетам внутригородских муниципальных образований городов федерального значения на поддержку мер по обеспечению сбалансированности бюджетов».</w:t>
      </w:r>
    </w:p>
    <w:p w:rsidR="004573E7" w:rsidRPr="001C6E07" w:rsidRDefault="004573E7" w:rsidP="005B1C06">
      <w:pPr>
        <w:pStyle w:val="NoSpacing"/>
        <w:jc w:val="both"/>
      </w:pPr>
      <w:r w:rsidRPr="001C6E07">
        <w:t xml:space="preserve">           2. Изложить    Приложения   1, 3 к   решению   Совета депутатов муниципального округа Рязанский от 19 декабря 2016 года № 78/10   «О бюджете муниципального округа Рязанский в городе  Москве на 2017 год и плановый период 2018 и 2019 годов» в новой редакции согласно  Приложений 1,2  к настоящему решению.             </w:t>
      </w:r>
    </w:p>
    <w:p w:rsidR="004573E7" w:rsidRPr="001C6E07" w:rsidRDefault="004573E7" w:rsidP="005B1C06">
      <w:pPr>
        <w:ind w:firstLine="708"/>
        <w:jc w:val="both"/>
      </w:pPr>
      <w:r w:rsidRPr="001C6E07">
        <w:t>3. Настоящее решение вступает в силу со дня его принятия.</w:t>
      </w:r>
    </w:p>
    <w:p w:rsidR="004573E7" w:rsidRPr="001C6E07" w:rsidRDefault="004573E7" w:rsidP="005B1C06">
      <w:pPr>
        <w:ind w:firstLine="708"/>
        <w:jc w:val="both"/>
      </w:pPr>
      <w:r w:rsidRPr="001C6E07">
        <w:t>4. Опубликовать настоящее решение в информационном бюллетене «Рязанский проспект».</w:t>
      </w:r>
    </w:p>
    <w:p w:rsidR="004573E7" w:rsidRPr="001C6E07" w:rsidRDefault="004573E7" w:rsidP="005B1C06">
      <w:pPr>
        <w:ind w:firstLine="708"/>
        <w:jc w:val="both"/>
      </w:pPr>
      <w:r w:rsidRPr="001C6E07">
        <w:t>5. Контроль за исполнением настоящего решения возложить на главу муниципального округа Рязанский Евсеева А.Д.</w:t>
      </w:r>
    </w:p>
    <w:p w:rsidR="004573E7" w:rsidRPr="00C24844" w:rsidRDefault="004573E7" w:rsidP="005B1C06">
      <w:pPr>
        <w:jc w:val="both"/>
        <w:rPr>
          <w:b/>
          <w:sz w:val="26"/>
          <w:szCs w:val="26"/>
        </w:rPr>
      </w:pPr>
    </w:p>
    <w:p w:rsidR="004573E7" w:rsidRPr="003969F1" w:rsidRDefault="004573E7" w:rsidP="00263F6E">
      <w:pPr>
        <w:jc w:val="both"/>
        <w:rPr>
          <w:b/>
          <w:sz w:val="28"/>
          <w:szCs w:val="28"/>
        </w:rPr>
      </w:pPr>
      <w:r w:rsidRPr="003969F1">
        <w:rPr>
          <w:b/>
          <w:sz w:val="28"/>
          <w:szCs w:val="28"/>
        </w:rPr>
        <w:t>Глава муниципального</w:t>
      </w:r>
    </w:p>
    <w:tbl>
      <w:tblPr>
        <w:tblW w:w="15327" w:type="dxa"/>
        <w:tblLook w:val="00A0"/>
      </w:tblPr>
      <w:tblGrid>
        <w:gridCol w:w="10008"/>
        <w:gridCol w:w="5319"/>
      </w:tblGrid>
      <w:tr w:rsidR="004573E7" w:rsidRPr="00C6320F" w:rsidTr="00DE2D04">
        <w:tc>
          <w:tcPr>
            <w:tcW w:w="10008" w:type="dxa"/>
          </w:tcPr>
          <w:p w:rsidR="004573E7" w:rsidRPr="00C6320F" w:rsidRDefault="004573E7" w:rsidP="00DE2D04">
            <w:pPr>
              <w:rPr>
                <w:b/>
                <w:sz w:val="28"/>
                <w:szCs w:val="28"/>
              </w:rPr>
            </w:pPr>
            <w:r w:rsidRPr="003969F1">
              <w:rPr>
                <w:b/>
                <w:sz w:val="28"/>
                <w:szCs w:val="28"/>
              </w:rPr>
              <w:t>округа Рязанский</w:t>
            </w:r>
            <w:r w:rsidRPr="003969F1">
              <w:rPr>
                <w:b/>
                <w:sz w:val="28"/>
                <w:szCs w:val="28"/>
              </w:rPr>
              <w:tab/>
            </w:r>
            <w:r w:rsidRPr="003969F1">
              <w:rPr>
                <w:b/>
                <w:sz w:val="28"/>
                <w:szCs w:val="28"/>
              </w:rPr>
              <w:tab/>
            </w:r>
            <w:r w:rsidRPr="003969F1">
              <w:rPr>
                <w:b/>
                <w:sz w:val="28"/>
                <w:szCs w:val="28"/>
              </w:rPr>
              <w:tab/>
              <w:t xml:space="preserve">                              </w:t>
            </w:r>
            <w:r>
              <w:rPr>
                <w:b/>
                <w:sz w:val="28"/>
                <w:szCs w:val="28"/>
              </w:rPr>
              <w:t xml:space="preserve">         </w:t>
            </w:r>
            <w:r w:rsidRPr="003969F1">
              <w:rPr>
                <w:b/>
                <w:sz w:val="28"/>
                <w:szCs w:val="28"/>
              </w:rPr>
              <w:t xml:space="preserve">    </w:t>
            </w:r>
            <w:r>
              <w:rPr>
                <w:b/>
                <w:sz w:val="28"/>
                <w:szCs w:val="28"/>
              </w:rPr>
              <w:t xml:space="preserve">       </w:t>
            </w:r>
            <w:r w:rsidRPr="003969F1">
              <w:rPr>
                <w:b/>
                <w:sz w:val="28"/>
                <w:szCs w:val="28"/>
              </w:rPr>
              <w:t xml:space="preserve">       А.Д. Евсеев</w:t>
            </w:r>
          </w:p>
        </w:tc>
        <w:tc>
          <w:tcPr>
            <w:tcW w:w="5319" w:type="dxa"/>
          </w:tcPr>
          <w:p w:rsidR="004573E7" w:rsidRPr="00C6320F" w:rsidRDefault="004573E7" w:rsidP="00DE2D04">
            <w:pPr>
              <w:jc w:val="right"/>
              <w:rPr>
                <w:b/>
                <w:sz w:val="28"/>
                <w:szCs w:val="28"/>
              </w:rPr>
            </w:pPr>
          </w:p>
        </w:tc>
      </w:tr>
    </w:tbl>
    <w:p w:rsidR="004573E7" w:rsidRPr="00C24844" w:rsidRDefault="004573E7" w:rsidP="001C6E07">
      <w:pPr>
        <w:ind w:left="720" w:firstLine="360"/>
        <w:jc w:val="right"/>
      </w:pPr>
      <w:r w:rsidRPr="00C6320F">
        <w:rPr>
          <w:b/>
        </w:rPr>
        <w:t xml:space="preserve"> </w:t>
      </w:r>
    </w:p>
    <w:p w:rsidR="004573E7" w:rsidRPr="00F27025" w:rsidRDefault="004573E7" w:rsidP="005B1C06">
      <w:pPr>
        <w:jc w:val="right"/>
        <w:rPr>
          <w:sz w:val="22"/>
          <w:szCs w:val="22"/>
        </w:rPr>
      </w:pPr>
      <w:r w:rsidRPr="00F27025">
        <w:rPr>
          <w:sz w:val="22"/>
          <w:szCs w:val="22"/>
        </w:rPr>
        <w:t>Приложение № 1</w:t>
      </w:r>
    </w:p>
    <w:p w:rsidR="004573E7" w:rsidRPr="00F27025" w:rsidRDefault="004573E7" w:rsidP="005B1C06">
      <w:pPr>
        <w:jc w:val="right"/>
        <w:rPr>
          <w:sz w:val="22"/>
          <w:szCs w:val="22"/>
        </w:rPr>
      </w:pPr>
      <w:r w:rsidRPr="00F27025">
        <w:rPr>
          <w:sz w:val="22"/>
          <w:szCs w:val="22"/>
        </w:rPr>
        <w:t>к решению Совета депутатов</w:t>
      </w:r>
    </w:p>
    <w:p w:rsidR="004573E7" w:rsidRPr="00F27025" w:rsidRDefault="004573E7" w:rsidP="005B1C06">
      <w:pPr>
        <w:jc w:val="right"/>
        <w:rPr>
          <w:sz w:val="22"/>
          <w:szCs w:val="22"/>
        </w:rPr>
      </w:pPr>
      <w:r w:rsidRPr="00F27025">
        <w:rPr>
          <w:sz w:val="22"/>
          <w:szCs w:val="22"/>
        </w:rPr>
        <w:t>муниципального округа Рязанский</w:t>
      </w:r>
    </w:p>
    <w:p w:rsidR="004573E7" w:rsidRPr="00F27025" w:rsidRDefault="004573E7" w:rsidP="005B1C06">
      <w:pPr>
        <w:jc w:val="right"/>
        <w:rPr>
          <w:sz w:val="22"/>
          <w:szCs w:val="22"/>
        </w:rPr>
      </w:pPr>
      <w:r w:rsidRPr="00F27025">
        <w:rPr>
          <w:sz w:val="22"/>
          <w:szCs w:val="22"/>
        </w:rPr>
        <w:t xml:space="preserve">от </w:t>
      </w:r>
      <w:r>
        <w:rPr>
          <w:sz w:val="22"/>
          <w:szCs w:val="22"/>
        </w:rPr>
        <w:t>07.07.</w:t>
      </w:r>
      <w:r w:rsidRPr="00F27025">
        <w:rPr>
          <w:sz w:val="22"/>
          <w:szCs w:val="22"/>
        </w:rPr>
        <w:t xml:space="preserve">2017  года № </w:t>
      </w:r>
      <w:r>
        <w:rPr>
          <w:sz w:val="22"/>
          <w:szCs w:val="22"/>
        </w:rPr>
        <w:t>87/1</w:t>
      </w:r>
    </w:p>
    <w:p w:rsidR="004573E7" w:rsidRPr="00F27025" w:rsidRDefault="004573E7" w:rsidP="005B1C06">
      <w:pPr>
        <w:ind w:left="5670"/>
        <w:rPr>
          <w:sz w:val="22"/>
          <w:szCs w:val="22"/>
        </w:rPr>
      </w:pPr>
    </w:p>
    <w:p w:rsidR="004573E7" w:rsidRPr="00F27025" w:rsidRDefault="004573E7" w:rsidP="005B1C06">
      <w:pPr>
        <w:jc w:val="right"/>
        <w:rPr>
          <w:sz w:val="22"/>
          <w:szCs w:val="22"/>
        </w:rPr>
      </w:pPr>
      <w:bookmarkStart w:id="0" w:name="OLE_LINK4"/>
      <w:bookmarkStart w:id="1" w:name="OLE_LINK3"/>
    </w:p>
    <w:p w:rsidR="004573E7" w:rsidRPr="00F27025" w:rsidRDefault="004573E7" w:rsidP="005B1C06">
      <w:pPr>
        <w:jc w:val="right"/>
        <w:rPr>
          <w:sz w:val="22"/>
          <w:szCs w:val="22"/>
        </w:rPr>
      </w:pPr>
      <w:r w:rsidRPr="00F27025">
        <w:rPr>
          <w:sz w:val="22"/>
          <w:szCs w:val="22"/>
        </w:rPr>
        <w:t>Приложение № 1</w:t>
      </w:r>
    </w:p>
    <w:p w:rsidR="004573E7" w:rsidRPr="00F27025" w:rsidRDefault="004573E7" w:rsidP="005B1C06">
      <w:pPr>
        <w:jc w:val="right"/>
        <w:rPr>
          <w:sz w:val="22"/>
          <w:szCs w:val="22"/>
        </w:rPr>
      </w:pPr>
      <w:r w:rsidRPr="00F27025">
        <w:rPr>
          <w:sz w:val="22"/>
          <w:szCs w:val="22"/>
        </w:rPr>
        <w:t>к решению Совета депутатов</w:t>
      </w:r>
    </w:p>
    <w:p w:rsidR="004573E7" w:rsidRPr="00F27025" w:rsidRDefault="004573E7" w:rsidP="005B1C06">
      <w:pPr>
        <w:jc w:val="right"/>
        <w:rPr>
          <w:sz w:val="22"/>
          <w:szCs w:val="22"/>
        </w:rPr>
      </w:pPr>
      <w:r w:rsidRPr="00F27025">
        <w:rPr>
          <w:sz w:val="22"/>
          <w:szCs w:val="22"/>
        </w:rPr>
        <w:t>муниципального округа Рязанский</w:t>
      </w:r>
    </w:p>
    <w:p w:rsidR="004573E7" w:rsidRPr="00F27025" w:rsidRDefault="004573E7" w:rsidP="005B1C06">
      <w:pPr>
        <w:jc w:val="right"/>
        <w:rPr>
          <w:sz w:val="22"/>
          <w:szCs w:val="22"/>
        </w:rPr>
      </w:pPr>
      <w:r w:rsidRPr="00F27025">
        <w:rPr>
          <w:sz w:val="22"/>
          <w:szCs w:val="22"/>
        </w:rPr>
        <w:t>от  19 декабря 2016 года № 78/10</w:t>
      </w:r>
    </w:p>
    <w:p w:rsidR="004573E7" w:rsidRPr="00F27025" w:rsidRDefault="004573E7" w:rsidP="005B1C06">
      <w:pPr>
        <w:ind w:left="5670"/>
        <w:rPr>
          <w:sz w:val="22"/>
          <w:szCs w:val="22"/>
        </w:rPr>
      </w:pPr>
    </w:p>
    <w:tbl>
      <w:tblPr>
        <w:tblW w:w="14448" w:type="dxa"/>
        <w:tblInd w:w="-1276" w:type="dxa"/>
        <w:tblLook w:val="00A0"/>
      </w:tblPr>
      <w:tblGrid>
        <w:gridCol w:w="1100"/>
        <w:gridCol w:w="2552"/>
        <w:gridCol w:w="5214"/>
        <w:gridCol w:w="1160"/>
        <w:gridCol w:w="1120"/>
        <w:gridCol w:w="1120"/>
        <w:gridCol w:w="2182"/>
      </w:tblGrid>
      <w:tr w:rsidR="004573E7" w:rsidRPr="00F27025" w:rsidTr="00DE2D04">
        <w:trPr>
          <w:trHeight w:val="420"/>
        </w:trPr>
        <w:tc>
          <w:tcPr>
            <w:tcW w:w="14448" w:type="dxa"/>
            <w:gridSpan w:val="7"/>
            <w:vAlign w:val="bottom"/>
          </w:tcPr>
          <w:bookmarkEnd w:id="0"/>
          <w:bookmarkEnd w:id="1"/>
          <w:p w:rsidR="004573E7" w:rsidRPr="00F27025" w:rsidRDefault="004573E7" w:rsidP="00DE2D04">
            <w:pPr>
              <w:tabs>
                <w:tab w:val="left" w:pos="1985"/>
              </w:tabs>
              <w:ind w:left="1702" w:firstLine="283"/>
              <w:jc w:val="right"/>
            </w:pPr>
            <w:r w:rsidRPr="00F27025">
              <w:rPr>
                <w:sz w:val="22"/>
                <w:szCs w:val="22"/>
              </w:rPr>
              <w:t>жение № 1</w:t>
            </w:r>
          </w:p>
          <w:p w:rsidR="004573E7" w:rsidRPr="00F27025" w:rsidRDefault="004573E7" w:rsidP="00DE2D04">
            <w:pPr>
              <w:autoSpaceDN w:val="0"/>
              <w:ind w:left="-851"/>
              <w:jc w:val="center"/>
              <w:rPr>
                <w:b/>
                <w:bCs/>
              </w:rPr>
            </w:pPr>
            <w:r w:rsidRPr="00F27025">
              <w:rPr>
                <w:b/>
                <w:bCs/>
                <w:sz w:val="22"/>
                <w:szCs w:val="22"/>
              </w:rPr>
              <w:t xml:space="preserve">Доходы </w:t>
            </w:r>
          </w:p>
        </w:tc>
      </w:tr>
      <w:tr w:rsidR="004573E7" w:rsidRPr="00F27025" w:rsidTr="00DE2D04">
        <w:trPr>
          <w:trHeight w:val="360"/>
        </w:trPr>
        <w:tc>
          <w:tcPr>
            <w:tcW w:w="14448" w:type="dxa"/>
            <w:gridSpan w:val="7"/>
            <w:vAlign w:val="center"/>
          </w:tcPr>
          <w:p w:rsidR="004573E7" w:rsidRPr="00F27025" w:rsidRDefault="004573E7" w:rsidP="00DE2D04">
            <w:pPr>
              <w:autoSpaceDN w:val="0"/>
              <w:ind w:left="-851"/>
              <w:jc w:val="center"/>
              <w:rPr>
                <w:b/>
                <w:bCs/>
              </w:rPr>
            </w:pPr>
            <w:r w:rsidRPr="00F27025">
              <w:rPr>
                <w:b/>
                <w:bCs/>
                <w:sz w:val="22"/>
                <w:szCs w:val="22"/>
              </w:rPr>
              <w:t xml:space="preserve">  бюджета муниципального округа Рязанский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27025"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                                             </w:t>
            </w:r>
          </w:p>
        </w:tc>
      </w:tr>
      <w:tr w:rsidR="004573E7" w:rsidRPr="00F27025" w:rsidTr="00DE2D04">
        <w:trPr>
          <w:trHeight w:val="323"/>
        </w:trPr>
        <w:tc>
          <w:tcPr>
            <w:tcW w:w="14448" w:type="dxa"/>
            <w:gridSpan w:val="7"/>
            <w:vAlign w:val="center"/>
          </w:tcPr>
          <w:p w:rsidR="004573E7" w:rsidRPr="00F27025" w:rsidRDefault="004573E7" w:rsidP="00DE2D04">
            <w:pPr>
              <w:autoSpaceDN w:val="0"/>
              <w:ind w:left="-851"/>
              <w:jc w:val="center"/>
              <w:rPr>
                <w:b/>
                <w:bCs/>
              </w:rPr>
            </w:pPr>
            <w:r w:rsidRPr="00F27025">
              <w:rPr>
                <w:b/>
                <w:bCs/>
                <w:sz w:val="22"/>
                <w:szCs w:val="22"/>
              </w:rPr>
              <w:t xml:space="preserve">  на 2017 год и плановый период  2018 и 2019 годов</w:t>
            </w:r>
          </w:p>
        </w:tc>
      </w:tr>
      <w:tr w:rsidR="004573E7" w:rsidRPr="00F27025" w:rsidTr="00DE2D04">
        <w:trPr>
          <w:trHeight w:val="383"/>
        </w:trPr>
        <w:tc>
          <w:tcPr>
            <w:tcW w:w="14448" w:type="dxa"/>
            <w:gridSpan w:val="7"/>
            <w:noWrap/>
            <w:vAlign w:val="bottom"/>
          </w:tcPr>
          <w:p w:rsidR="004573E7" w:rsidRPr="00F27025" w:rsidRDefault="004573E7" w:rsidP="00DE2D04">
            <w:pPr>
              <w:autoSpaceDN w:val="0"/>
              <w:ind w:left="-851"/>
              <w:jc w:val="right"/>
            </w:pPr>
            <w:r w:rsidRPr="00F27025">
              <w:rPr>
                <w:sz w:val="22"/>
                <w:szCs w:val="22"/>
              </w:rPr>
              <w:t>(тыс.руб.)</w:t>
            </w:r>
          </w:p>
        </w:tc>
      </w:tr>
      <w:tr w:rsidR="004573E7" w:rsidRPr="00F27025" w:rsidTr="00DE2D04">
        <w:trPr>
          <w:gridBefore w:val="1"/>
          <w:gridAfter w:val="1"/>
          <w:wBefore w:w="1100" w:type="dxa"/>
          <w:wAfter w:w="2182" w:type="dxa"/>
          <w:trHeight w:val="55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4573E7" w:rsidRPr="00F27025" w:rsidRDefault="004573E7" w:rsidP="00DE2D04">
            <w:pPr>
              <w:autoSpaceDN w:val="0"/>
              <w:jc w:val="center"/>
              <w:rPr>
                <w:b/>
                <w:bCs/>
              </w:rPr>
            </w:pPr>
            <w:r w:rsidRPr="00F27025">
              <w:rPr>
                <w:b/>
                <w:bCs/>
                <w:sz w:val="22"/>
                <w:szCs w:val="22"/>
              </w:rPr>
              <w:t>Коды бюджетной классификации</w:t>
            </w:r>
          </w:p>
        </w:tc>
        <w:tc>
          <w:tcPr>
            <w:tcW w:w="52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4573E7" w:rsidRPr="00F27025" w:rsidRDefault="004573E7" w:rsidP="00DE2D04">
            <w:pPr>
              <w:autoSpaceDN w:val="0"/>
              <w:jc w:val="center"/>
              <w:rPr>
                <w:b/>
                <w:bCs/>
              </w:rPr>
            </w:pPr>
            <w:r w:rsidRPr="00F27025">
              <w:rPr>
                <w:b/>
                <w:bCs/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573E7" w:rsidRPr="00F27025" w:rsidRDefault="004573E7" w:rsidP="00DE2D04">
            <w:pPr>
              <w:autoSpaceDN w:val="0"/>
              <w:jc w:val="center"/>
              <w:rPr>
                <w:b/>
                <w:bCs/>
              </w:rPr>
            </w:pPr>
            <w:r w:rsidRPr="00F27025">
              <w:rPr>
                <w:b/>
                <w:bCs/>
                <w:sz w:val="22"/>
                <w:szCs w:val="22"/>
              </w:rPr>
              <w:t xml:space="preserve"> 2017 год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573E7" w:rsidRPr="00F27025" w:rsidRDefault="004573E7" w:rsidP="00DE2D04">
            <w:pPr>
              <w:autoSpaceDN w:val="0"/>
              <w:jc w:val="center"/>
              <w:rPr>
                <w:b/>
                <w:bCs/>
              </w:rPr>
            </w:pPr>
            <w:r w:rsidRPr="00F27025">
              <w:rPr>
                <w:b/>
                <w:bCs/>
                <w:sz w:val="22"/>
                <w:szCs w:val="22"/>
              </w:rPr>
              <w:t>Плановый период</w:t>
            </w:r>
          </w:p>
        </w:tc>
      </w:tr>
      <w:tr w:rsidR="004573E7" w:rsidRPr="00F27025" w:rsidTr="00DE2D04">
        <w:trPr>
          <w:gridBefore w:val="1"/>
          <w:gridAfter w:val="1"/>
          <w:wBefore w:w="1100" w:type="dxa"/>
          <w:wAfter w:w="2182" w:type="dxa"/>
          <w:trHeight w:val="3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573E7" w:rsidRPr="00F27025" w:rsidRDefault="004573E7" w:rsidP="00DE2D0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573E7" w:rsidRPr="00F27025" w:rsidRDefault="004573E7" w:rsidP="00DE2D0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573E7" w:rsidRPr="00F27025" w:rsidRDefault="004573E7" w:rsidP="00DE2D04">
            <w:pPr>
              <w:rPr>
                <w:b/>
                <w:bCs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3E7" w:rsidRPr="00F27025" w:rsidRDefault="004573E7" w:rsidP="00DE2D04">
            <w:pPr>
              <w:autoSpaceDN w:val="0"/>
              <w:jc w:val="center"/>
            </w:pPr>
            <w:r w:rsidRPr="00F27025">
              <w:rPr>
                <w:sz w:val="22"/>
                <w:szCs w:val="22"/>
              </w:rPr>
              <w:t>2018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3E7" w:rsidRPr="00F27025" w:rsidRDefault="004573E7" w:rsidP="00DE2D04">
            <w:pPr>
              <w:autoSpaceDN w:val="0"/>
            </w:pPr>
            <w:r w:rsidRPr="00F27025">
              <w:rPr>
                <w:sz w:val="22"/>
                <w:szCs w:val="22"/>
              </w:rPr>
              <w:t>2019 год</w:t>
            </w:r>
          </w:p>
        </w:tc>
      </w:tr>
      <w:tr w:rsidR="004573E7" w:rsidRPr="00F27025" w:rsidTr="00DE2D04">
        <w:trPr>
          <w:gridBefore w:val="1"/>
          <w:gridAfter w:val="1"/>
          <w:wBefore w:w="1100" w:type="dxa"/>
          <w:wAfter w:w="2182" w:type="dxa"/>
          <w:trHeight w:val="19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573E7" w:rsidRPr="00F27025" w:rsidRDefault="004573E7" w:rsidP="00DE2D04">
            <w:pPr>
              <w:autoSpaceDN w:val="0"/>
              <w:jc w:val="center"/>
              <w:rPr>
                <w:b/>
                <w:bCs/>
              </w:rPr>
            </w:pPr>
            <w:r w:rsidRPr="00F2702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573E7" w:rsidRPr="00F27025" w:rsidRDefault="004573E7" w:rsidP="00DE2D04">
            <w:pPr>
              <w:autoSpaceDN w:val="0"/>
            </w:pPr>
            <w:r w:rsidRPr="00F27025">
              <w:rPr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3E7" w:rsidRPr="00F27025" w:rsidRDefault="004573E7" w:rsidP="00DE2D04">
            <w:pPr>
              <w:autoSpaceDN w:val="0"/>
              <w:jc w:val="center"/>
              <w:rPr>
                <w:b/>
                <w:bCs/>
              </w:rPr>
            </w:pPr>
            <w:r w:rsidRPr="00F27025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3E7" w:rsidRPr="00F27025" w:rsidRDefault="004573E7" w:rsidP="00DE2D04">
            <w:pPr>
              <w:autoSpaceDN w:val="0"/>
            </w:pPr>
            <w:r w:rsidRPr="00F27025">
              <w:rPr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3E7" w:rsidRPr="00F27025" w:rsidRDefault="004573E7" w:rsidP="00DE2D04">
            <w:pPr>
              <w:autoSpaceDN w:val="0"/>
            </w:pPr>
            <w:r w:rsidRPr="00F27025">
              <w:rPr>
                <w:sz w:val="22"/>
                <w:szCs w:val="22"/>
              </w:rPr>
              <w:t> </w:t>
            </w:r>
          </w:p>
        </w:tc>
      </w:tr>
      <w:tr w:rsidR="004573E7" w:rsidRPr="00F27025" w:rsidTr="00DE2D04">
        <w:trPr>
          <w:gridBefore w:val="1"/>
          <w:gridAfter w:val="1"/>
          <w:wBefore w:w="1100" w:type="dxa"/>
          <w:wAfter w:w="2182" w:type="dxa"/>
          <w:trHeight w:val="34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rPr>
                <w:b/>
                <w:bCs/>
              </w:rPr>
            </w:pPr>
            <w:r w:rsidRPr="00F27025">
              <w:rPr>
                <w:b/>
                <w:bCs/>
                <w:sz w:val="22"/>
                <w:szCs w:val="22"/>
              </w:rPr>
              <w:t>1 00 00000 00 0000 000</w:t>
            </w:r>
          </w:p>
        </w:tc>
        <w:tc>
          <w:tcPr>
            <w:tcW w:w="5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rPr>
                <w:b/>
                <w:bCs/>
              </w:rPr>
            </w:pPr>
            <w:r w:rsidRPr="00F27025">
              <w:rPr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CE491D" w:rsidRDefault="004573E7" w:rsidP="00DE2D04">
            <w:pPr>
              <w:autoSpaceDN w:val="0"/>
              <w:jc w:val="center"/>
              <w:rPr>
                <w:b/>
                <w:bCs/>
              </w:rPr>
            </w:pPr>
            <w:r w:rsidRPr="00CE491D">
              <w:rPr>
                <w:b/>
                <w:bCs/>
              </w:rPr>
              <w:t>18195,9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  <w:rPr>
                <w:b/>
                <w:bCs/>
              </w:rPr>
            </w:pPr>
            <w:r w:rsidRPr="00F27025">
              <w:rPr>
                <w:b/>
                <w:bCs/>
                <w:sz w:val="22"/>
                <w:szCs w:val="22"/>
              </w:rPr>
              <w:t>16 537,3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  <w:rPr>
                <w:b/>
                <w:bCs/>
              </w:rPr>
            </w:pPr>
            <w:r w:rsidRPr="00F27025">
              <w:rPr>
                <w:b/>
                <w:bCs/>
                <w:sz w:val="22"/>
                <w:szCs w:val="22"/>
              </w:rPr>
              <w:t>16 537,3</w:t>
            </w:r>
          </w:p>
        </w:tc>
      </w:tr>
      <w:tr w:rsidR="004573E7" w:rsidRPr="00F27025" w:rsidTr="00DE2D04">
        <w:trPr>
          <w:gridBefore w:val="1"/>
          <w:gridAfter w:val="1"/>
          <w:wBefore w:w="1100" w:type="dxa"/>
          <w:wAfter w:w="2182" w:type="dxa"/>
          <w:trHeight w:val="39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</w:pPr>
            <w:r w:rsidRPr="00F27025">
              <w:rPr>
                <w:sz w:val="22"/>
                <w:szCs w:val="22"/>
              </w:rPr>
              <w:t>1 01 00000 00 0000 000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</w:pPr>
            <w:r w:rsidRPr="00F27025">
              <w:rPr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CE491D" w:rsidRDefault="004573E7" w:rsidP="00DE2D04">
            <w:pPr>
              <w:autoSpaceDN w:val="0"/>
              <w:jc w:val="center"/>
              <w:rPr>
                <w:b/>
                <w:bCs/>
              </w:rPr>
            </w:pPr>
            <w:r w:rsidRPr="00CE491D">
              <w:rPr>
                <w:b/>
                <w:bCs/>
              </w:rPr>
              <w:t>18195,9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  <w:rPr>
                <w:b/>
                <w:bCs/>
              </w:rPr>
            </w:pPr>
            <w:r w:rsidRPr="00F27025">
              <w:rPr>
                <w:b/>
                <w:bCs/>
                <w:sz w:val="22"/>
                <w:szCs w:val="22"/>
              </w:rPr>
              <w:t>16 537,3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  <w:rPr>
                <w:b/>
                <w:bCs/>
              </w:rPr>
            </w:pPr>
            <w:r w:rsidRPr="00F27025">
              <w:rPr>
                <w:b/>
                <w:bCs/>
                <w:sz w:val="22"/>
                <w:szCs w:val="22"/>
              </w:rPr>
              <w:t>16 537,3</w:t>
            </w:r>
          </w:p>
        </w:tc>
      </w:tr>
      <w:tr w:rsidR="004573E7" w:rsidRPr="00F27025" w:rsidTr="00DE2D04">
        <w:trPr>
          <w:gridBefore w:val="1"/>
          <w:gridAfter w:val="1"/>
          <w:wBefore w:w="1100" w:type="dxa"/>
          <w:wAfter w:w="2182" w:type="dxa"/>
          <w:trHeight w:val="2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rPr>
                <w:b/>
                <w:bCs/>
              </w:rPr>
            </w:pPr>
            <w:r w:rsidRPr="00F27025">
              <w:rPr>
                <w:b/>
                <w:bCs/>
                <w:sz w:val="22"/>
                <w:szCs w:val="22"/>
              </w:rPr>
              <w:t>1 01 02000 01 0000 110</w:t>
            </w:r>
          </w:p>
        </w:tc>
        <w:tc>
          <w:tcPr>
            <w:tcW w:w="5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rPr>
                <w:b/>
                <w:bCs/>
              </w:rPr>
            </w:pPr>
            <w:r w:rsidRPr="00F27025">
              <w:rPr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CE491D" w:rsidRDefault="004573E7" w:rsidP="00DE2D04">
            <w:pPr>
              <w:autoSpaceDN w:val="0"/>
              <w:jc w:val="center"/>
              <w:rPr>
                <w:b/>
                <w:bCs/>
              </w:rPr>
            </w:pPr>
            <w:r w:rsidRPr="00CE491D">
              <w:rPr>
                <w:b/>
                <w:bCs/>
              </w:rPr>
              <w:t>18195,9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  <w:rPr>
                <w:b/>
                <w:bCs/>
              </w:rPr>
            </w:pPr>
            <w:r w:rsidRPr="00F27025">
              <w:rPr>
                <w:b/>
                <w:bCs/>
                <w:sz w:val="22"/>
                <w:szCs w:val="22"/>
              </w:rPr>
              <w:t>16 537,3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  <w:rPr>
                <w:b/>
                <w:bCs/>
              </w:rPr>
            </w:pPr>
            <w:r w:rsidRPr="00F27025">
              <w:rPr>
                <w:b/>
                <w:bCs/>
                <w:sz w:val="22"/>
                <w:szCs w:val="22"/>
              </w:rPr>
              <w:t>16 537,3</w:t>
            </w:r>
          </w:p>
        </w:tc>
      </w:tr>
      <w:tr w:rsidR="004573E7" w:rsidRPr="00F27025" w:rsidTr="00DE2D04">
        <w:trPr>
          <w:gridBefore w:val="1"/>
          <w:gridAfter w:val="1"/>
          <w:wBefore w:w="1100" w:type="dxa"/>
          <w:wAfter w:w="2182" w:type="dxa"/>
          <w:trHeight w:val="147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</w:pPr>
            <w:r w:rsidRPr="00F27025">
              <w:rPr>
                <w:sz w:val="22"/>
                <w:szCs w:val="22"/>
              </w:rPr>
              <w:t xml:space="preserve">1 01 02010 01 0000 110 </w:t>
            </w:r>
          </w:p>
        </w:tc>
        <w:tc>
          <w:tcPr>
            <w:tcW w:w="5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573E7" w:rsidRPr="00F27025" w:rsidRDefault="004573E7" w:rsidP="00DE2D04">
            <w:pPr>
              <w:autoSpaceDN w:val="0"/>
            </w:pPr>
            <w:r w:rsidRPr="00F27025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 исключением доходов, в  отношении которых исчисление и уплата налога осуществляются в соответствии со статьями 227, 227.1 и 228 Налогового  кодекса Российской Федерации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CE491D" w:rsidRDefault="004573E7" w:rsidP="00DE2D04">
            <w:pPr>
              <w:autoSpaceDN w:val="0"/>
              <w:jc w:val="center"/>
            </w:pPr>
            <w:r w:rsidRPr="00CE491D">
              <w:rPr>
                <w:sz w:val="22"/>
                <w:szCs w:val="22"/>
              </w:rPr>
              <w:t>17675,9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</w:pPr>
            <w:r w:rsidRPr="00F27025">
              <w:rPr>
                <w:sz w:val="22"/>
                <w:szCs w:val="22"/>
              </w:rPr>
              <w:t>16 017,3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</w:pPr>
            <w:r w:rsidRPr="00F27025">
              <w:rPr>
                <w:sz w:val="22"/>
                <w:szCs w:val="22"/>
              </w:rPr>
              <w:t>16 017,3</w:t>
            </w:r>
          </w:p>
        </w:tc>
      </w:tr>
      <w:tr w:rsidR="004573E7" w:rsidRPr="00F27025" w:rsidTr="00DE2D04">
        <w:trPr>
          <w:gridBefore w:val="1"/>
          <w:gridAfter w:val="1"/>
          <w:wBefore w:w="1100" w:type="dxa"/>
          <w:wAfter w:w="2182" w:type="dxa"/>
          <w:trHeight w:val="163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</w:pPr>
            <w:r w:rsidRPr="00F27025">
              <w:rPr>
                <w:sz w:val="22"/>
                <w:szCs w:val="22"/>
              </w:rPr>
              <w:t xml:space="preserve">1 01 02020 01 0000 110 </w:t>
            </w:r>
          </w:p>
        </w:tc>
        <w:tc>
          <w:tcPr>
            <w:tcW w:w="5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573E7" w:rsidRPr="00F27025" w:rsidRDefault="004573E7" w:rsidP="00DE2D04">
            <w:pPr>
              <w:autoSpaceDN w:val="0"/>
            </w:pPr>
            <w:r w:rsidRPr="00F27025">
              <w:rPr>
                <w:sz w:val="22"/>
                <w:szCs w:val="22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 адвокатские кабинеты и других лиц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</w:pPr>
            <w:r w:rsidRPr="00F27025">
              <w:rPr>
                <w:sz w:val="22"/>
                <w:szCs w:val="22"/>
              </w:rPr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</w:pPr>
            <w:r w:rsidRPr="00F27025">
              <w:rPr>
                <w:sz w:val="22"/>
                <w:szCs w:val="22"/>
              </w:rPr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</w:pPr>
            <w:r w:rsidRPr="00F27025">
              <w:rPr>
                <w:sz w:val="22"/>
                <w:szCs w:val="22"/>
              </w:rPr>
              <w:t>50,0</w:t>
            </w:r>
          </w:p>
        </w:tc>
      </w:tr>
      <w:tr w:rsidR="004573E7" w:rsidRPr="00F27025" w:rsidTr="00DE2D04">
        <w:trPr>
          <w:gridBefore w:val="1"/>
          <w:gridAfter w:val="1"/>
          <w:wBefore w:w="1100" w:type="dxa"/>
          <w:wAfter w:w="2182" w:type="dxa"/>
          <w:trHeight w:val="94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</w:pPr>
            <w:r w:rsidRPr="00F27025">
              <w:rPr>
                <w:sz w:val="22"/>
                <w:szCs w:val="22"/>
              </w:rPr>
              <w:t xml:space="preserve">1 01 02030 01 0000 110 </w:t>
            </w:r>
          </w:p>
        </w:tc>
        <w:tc>
          <w:tcPr>
            <w:tcW w:w="5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573E7" w:rsidRPr="00F27025" w:rsidRDefault="004573E7" w:rsidP="00DE2D04">
            <w:pPr>
              <w:autoSpaceDN w:val="0"/>
            </w:pPr>
            <w:r w:rsidRPr="00F27025">
              <w:rPr>
                <w:sz w:val="22"/>
                <w:szCs w:val="22"/>
              </w:rPr>
              <w:t xml:space="preserve">Налог на доходы физических лиц с доходов, полученных физическими лицами в  соответствии со статьей 228  Налогового кодекса Российской </w:t>
            </w:r>
            <w:r w:rsidRPr="00F27025">
              <w:rPr>
                <w:sz w:val="22"/>
                <w:szCs w:val="22"/>
              </w:rPr>
              <w:br/>
              <w:t xml:space="preserve">Федерации        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</w:pPr>
            <w:r w:rsidRPr="00F27025">
              <w:rPr>
                <w:sz w:val="22"/>
                <w:szCs w:val="22"/>
              </w:rPr>
              <w:t>470,0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</w:pPr>
            <w:r w:rsidRPr="00F27025">
              <w:rPr>
                <w:sz w:val="22"/>
                <w:szCs w:val="22"/>
              </w:rPr>
              <w:t>470,0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</w:pPr>
            <w:r w:rsidRPr="00F27025">
              <w:rPr>
                <w:sz w:val="22"/>
                <w:szCs w:val="22"/>
              </w:rPr>
              <w:t>470,0</w:t>
            </w:r>
          </w:p>
        </w:tc>
      </w:tr>
      <w:tr w:rsidR="004573E7" w:rsidRPr="00F27025" w:rsidTr="00DE2D04">
        <w:trPr>
          <w:gridBefore w:val="1"/>
          <w:gridAfter w:val="1"/>
          <w:wBefore w:w="1100" w:type="dxa"/>
          <w:wAfter w:w="2182" w:type="dxa"/>
          <w:trHeight w:val="94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rPr>
                <w:rFonts w:ascii="Arial" w:hAnsi="Arial" w:cs="Arial"/>
                <w:b/>
                <w:bCs/>
              </w:rPr>
            </w:pPr>
            <w:r w:rsidRPr="00F27025">
              <w:rPr>
                <w:b/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5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573E7" w:rsidRPr="00F27025" w:rsidRDefault="004573E7" w:rsidP="00DE2D04">
            <w:pPr>
              <w:autoSpaceDN w:val="0"/>
            </w:pPr>
            <w:r w:rsidRPr="00F27025">
              <w:rPr>
                <w:b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4840</w:t>
            </w:r>
            <w:r w:rsidRPr="00F27025">
              <w:rPr>
                <w:b/>
                <w:sz w:val="22"/>
                <w:szCs w:val="22"/>
              </w:rPr>
              <w:t>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  <w:rPr>
                <w:b/>
              </w:rPr>
            </w:pPr>
            <w:r w:rsidRPr="00F27025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  <w:rPr>
                <w:b/>
              </w:rPr>
            </w:pPr>
            <w:r w:rsidRPr="00F27025">
              <w:rPr>
                <w:b/>
                <w:sz w:val="22"/>
                <w:szCs w:val="22"/>
              </w:rPr>
              <w:t>0,0</w:t>
            </w:r>
          </w:p>
        </w:tc>
      </w:tr>
      <w:tr w:rsidR="004573E7" w:rsidRPr="00F27025" w:rsidTr="00DE2D04">
        <w:trPr>
          <w:gridBefore w:val="1"/>
          <w:gridAfter w:val="1"/>
          <w:wBefore w:w="1100" w:type="dxa"/>
          <w:wAfter w:w="2182" w:type="dxa"/>
          <w:trHeight w:val="74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</w:pPr>
            <w:r w:rsidRPr="00F27025">
              <w:rPr>
                <w:bCs/>
                <w:sz w:val="22"/>
                <w:szCs w:val="22"/>
              </w:rPr>
              <w:t>2 02 00000 00 0000 000</w:t>
            </w:r>
          </w:p>
        </w:tc>
        <w:tc>
          <w:tcPr>
            <w:tcW w:w="5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573E7" w:rsidRPr="00F27025" w:rsidRDefault="004573E7" w:rsidP="00DE2D04">
            <w:pPr>
              <w:autoSpaceDN w:val="0"/>
            </w:pPr>
            <w:r w:rsidRPr="00F27025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</w:pPr>
            <w:r>
              <w:rPr>
                <w:sz w:val="22"/>
                <w:szCs w:val="22"/>
              </w:rPr>
              <w:t>4840,</w:t>
            </w:r>
            <w:r w:rsidRPr="00F27025">
              <w:rPr>
                <w:sz w:val="22"/>
                <w:szCs w:val="22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</w:pPr>
            <w:r w:rsidRPr="00F27025">
              <w:rPr>
                <w:sz w:val="22"/>
                <w:szCs w:val="22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</w:pPr>
            <w:r w:rsidRPr="00F27025">
              <w:rPr>
                <w:sz w:val="22"/>
                <w:szCs w:val="22"/>
              </w:rPr>
              <w:t>0,0</w:t>
            </w:r>
          </w:p>
        </w:tc>
      </w:tr>
      <w:tr w:rsidR="004573E7" w:rsidRPr="00F27025" w:rsidTr="00DE2D04">
        <w:trPr>
          <w:gridBefore w:val="1"/>
          <w:gridAfter w:val="1"/>
          <w:wBefore w:w="1100" w:type="dxa"/>
          <w:wAfter w:w="2182" w:type="dxa"/>
          <w:trHeight w:val="74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rPr>
                <w:bCs/>
              </w:rPr>
            </w:pPr>
            <w:r>
              <w:rPr>
                <w:bCs/>
                <w:sz w:val="22"/>
                <w:szCs w:val="22"/>
              </w:rPr>
              <w:t>2 02 15002 03 0000 151</w:t>
            </w:r>
          </w:p>
        </w:tc>
        <w:tc>
          <w:tcPr>
            <w:tcW w:w="5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573E7" w:rsidRPr="00F27025" w:rsidRDefault="004573E7" w:rsidP="00DE2D04">
            <w:pPr>
              <w:autoSpaceDN w:val="0"/>
            </w:pPr>
            <w:r>
              <w:rPr>
                <w:sz w:val="22"/>
                <w:szCs w:val="22"/>
              </w:rPr>
              <w:t>Дотации бюджетам внутригородских муниципальных образований городов федерального значения на поддержку мер по обеспечению сбалансированности бюджетов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</w:pPr>
            <w:r>
              <w:rPr>
                <w:sz w:val="22"/>
                <w:szCs w:val="22"/>
              </w:rPr>
              <w:t>2200,0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</w:tr>
      <w:tr w:rsidR="004573E7" w:rsidRPr="00F27025" w:rsidTr="00DE2D04">
        <w:trPr>
          <w:gridBefore w:val="1"/>
          <w:gridAfter w:val="1"/>
          <w:wBefore w:w="1100" w:type="dxa"/>
          <w:wAfter w:w="2182" w:type="dxa"/>
          <w:trHeight w:val="84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4573E7" w:rsidRPr="00903380" w:rsidRDefault="004573E7" w:rsidP="00DE2D04">
            <w:pPr>
              <w:autoSpaceDN w:val="0"/>
            </w:pPr>
            <w:r w:rsidRPr="00903380">
              <w:rPr>
                <w:bCs/>
                <w:sz w:val="22"/>
                <w:szCs w:val="22"/>
              </w:rPr>
              <w:t>2 02 49999 03 0000 151</w:t>
            </w:r>
          </w:p>
        </w:tc>
        <w:tc>
          <w:tcPr>
            <w:tcW w:w="5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573E7" w:rsidRPr="00F27025" w:rsidRDefault="004573E7" w:rsidP="00DE2D04">
            <w:pPr>
              <w:autoSpaceDN w:val="0"/>
            </w:pPr>
            <w:r w:rsidRPr="00F27025">
              <w:rPr>
                <w:sz w:val="22"/>
                <w:szCs w:val="22"/>
              </w:rPr>
              <w:t xml:space="preserve">Прочие межбюджетные трансферты, передаваемые бюджетам внутригородских муниципальных образований городов федерального значения                  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</w:pPr>
            <w:r w:rsidRPr="00F27025">
              <w:rPr>
                <w:sz w:val="22"/>
                <w:szCs w:val="22"/>
              </w:rPr>
              <w:t>2640,0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</w:pPr>
            <w:r w:rsidRPr="00F27025">
              <w:rPr>
                <w:sz w:val="22"/>
                <w:szCs w:val="22"/>
              </w:rPr>
              <w:t>0,0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</w:pPr>
            <w:r w:rsidRPr="00F27025">
              <w:rPr>
                <w:sz w:val="22"/>
                <w:szCs w:val="22"/>
              </w:rPr>
              <w:t>0,0</w:t>
            </w:r>
          </w:p>
        </w:tc>
      </w:tr>
      <w:tr w:rsidR="004573E7" w:rsidRPr="00F27025" w:rsidTr="00DE2D04">
        <w:trPr>
          <w:gridBefore w:val="1"/>
          <w:gridAfter w:val="1"/>
          <w:wBefore w:w="1100" w:type="dxa"/>
          <w:wAfter w:w="2182" w:type="dxa"/>
          <w:trHeight w:val="3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rPr>
                <w:rFonts w:ascii="Arial CYR" w:hAnsi="Arial CYR" w:cs="Arial CYR"/>
              </w:rPr>
            </w:pPr>
            <w:r w:rsidRPr="00F27025">
              <w:rPr>
                <w:rFonts w:ascii="Arial CYR" w:hAnsi="Arial CYR" w:cs="Arial CYR"/>
                <w:sz w:val="22"/>
                <w:szCs w:val="22"/>
              </w:rPr>
              <w:t> </w:t>
            </w:r>
          </w:p>
        </w:tc>
        <w:tc>
          <w:tcPr>
            <w:tcW w:w="5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rPr>
                <w:b/>
                <w:bCs/>
              </w:rPr>
            </w:pPr>
            <w:r w:rsidRPr="00F27025">
              <w:rPr>
                <w:b/>
                <w:bCs/>
                <w:sz w:val="22"/>
                <w:szCs w:val="22"/>
              </w:rPr>
              <w:t>Итого доходов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73E7" w:rsidRPr="00F27025" w:rsidRDefault="004573E7" w:rsidP="00DE2D04">
            <w:pPr>
              <w:autoSpaceDN w:val="0"/>
              <w:jc w:val="center"/>
              <w:rPr>
                <w:b/>
                <w:bCs/>
              </w:rPr>
            </w:pPr>
            <w:r w:rsidRPr="00903380">
              <w:rPr>
                <w:b/>
                <w:bCs/>
                <w:sz w:val="22"/>
                <w:szCs w:val="22"/>
              </w:rPr>
              <w:t>23035,9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3E7" w:rsidRPr="00F27025" w:rsidRDefault="004573E7" w:rsidP="00DE2D04">
            <w:pPr>
              <w:autoSpaceDN w:val="0"/>
              <w:jc w:val="right"/>
              <w:rPr>
                <w:b/>
                <w:bCs/>
              </w:rPr>
            </w:pPr>
            <w:r w:rsidRPr="00F27025">
              <w:rPr>
                <w:b/>
                <w:bCs/>
                <w:sz w:val="22"/>
                <w:szCs w:val="22"/>
              </w:rPr>
              <w:t>16 537,30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573E7" w:rsidRPr="00F27025" w:rsidRDefault="004573E7" w:rsidP="00DE2D04">
            <w:pPr>
              <w:autoSpaceDN w:val="0"/>
              <w:jc w:val="right"/>
              <w:rPr>
                <w:b/>
                <w:bCs/>
              </w:rPr>
            </w:pPr>
            <w:r w:rsidRPr="00F27025">
              <w:rPr>
                <w:b/>
                <w:bCs/>
                <w:sz w:val="22"/>
                <w:szCs w:val="22"/>
              </w:rPr>
              <w:t>16 537,30</w:t>
            </w:r>
          </w:p>
        </w:tc>
      </w:tr>
    </w:tbl>
    <w:p w:rsidR="004573E7" w:rsidRDefault="004573E7" w:rsidP="00F27025">
      <w:pPr>
        <w:jc w:val="right"/>
        <w:rPr>
          <w:sz w:val="22"/>
          <w:szCs w:val="22"/>
        </w:rPr>
      </w:pPr>
    </w:p>
    <w:p w:rsidR="004573E7" w:rsidRDefault="004573E7" w:rsidP="00F27025">
      <w:pPr>
        <w:jc w:val="right"/>
        <w:rPr>
          <w:sz w:val="22"/>
          <w:szCs w:val="22"/>
        </w:rPr>
      </w:pPr>
    </w:p>
    <w:p w:rsidR="004573E7" w:rsidRPr="00F27025" w:rsidRDefault="004573E7" w:rsidP="00F27025">
      <w:pPr>
        <w:jc w:val="right"/>
        <w:rPr>
          <w:sz w:val="22"/>
          <w:szCs w:val="22"/>
        </w:rPr>
      </w:pPr>
      <w:r w:rsidRPr="00F27025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2</w:t>
      </w:r>
    </w:p>
    <w:p w:rsidR="004573E7" w:rsidRPr="00F27025" w:rsidRDefault="004573E7" w:rsidP="00F27025">
      <w:pPr>
        <w:jc w:val="right"/>
        <w:rPr>
          <w:sz w:val="22"/>
          <w:szCs w:val="22"/>
        </w:rPr>
      </w:pPr>
      <w:r w:rsidRPr="00F27025">
        <w:rPr>
          <w:sz w:val="22"/>
          <w:szCs w:val="22"/>
        </w:rPr>
        <w:t>к решению Совета депутатов</w:t>
      </w:r>
    </w:p>
    <w:p w:rsidR="004573E7" w:rsidRPr="00F27025" w:rsidRDefault="004573E7" w:rsidP="00F27025">
      <w:pPr>
        <w:jc w:val="right"/>
        <w:rPr>
          <w:sz w:val="22"/>
          <w:szCs w:val="22"/>
        </w:rPr>
      </w:pPr>
      <w:r w:rsidRPr="00F27025">
        <w:rPr>
          <w:sz w:val="22"/>
          <w:szCs w:val="22"/>
        </w:rPr>
        <w:t>муниципального округа Рязанский</w:t>
      </w:r>
    </w:p>
    <w:p w:rsidR="004573E7" w:rsidRPr="00F27025" w:rsidRDefault="004573E7" w:rsidP="00C71E2D">
      <w:pPr>
        <w:jc w:val="right"/>
        <w:rPr>
          <w:sz w:val="22"/>
          <w:szCs w:val="22"/>
        </w:rPr>
      </w:pPr>
      <w:r w:rsidRPr="00F27025">
        <w:rPr>
          <w:sz w:val="22"/>
          <w:szCs w:val="22"/>
        </w:rPr>
        <w:t xml:space="preserve">от </w:t>
      </w:r>
      <w:r>
        <w:rPr>
          <w:sz w:val="22"/>
          <w:szCs w:val="22"/>
        </w:rPr>
        <w:t>07.07.</w:t>
      </w:r>
      <w:r w:rsidRPr="00F27025">
        <w:rPr>
          <w:sz w:val="22"/>
          <w:szCs w:val="22"/>
        </w:rPr>
        <w:t xml:space="preserve">2017  года № </w:t>
      </w:r>
      <w:r>
        <w:rPr>
          <w:sz w:val="22"/>
          <w:szCs w:val="22"/>
        </w:rPr>
        <w:t>87/1</w:t>
      </w:r>
    </w:p>
    <w:p w:rsidR="004573E7" w:rsidRPr="00F27025" w:rsidRDefault="004573E7" w:rsidP="00F27025">
      <w:pPr>
        <w:jc w:val="right"/>
        <w:rPr>
          <w:sz w:val="22"/>
          <w:szCs w:val="22"/>
        </w:rPr>
      </w:pPr>
    </w:p>
    <w:p w:rsidR="004573E7" w:rsidRPr="00F27025" w:rsidRDefault="004573E7" w:rsidP="00F27025">
      <w:pPr>
        <w:jc w:val="right"/>
        <w:rPr>
          <w:sz w:val="22"/>
          <w:szCs w:val="22"/>
        </w:rPr>
      </w:pPr>
    </w:p>
    <w:p w:rsidR="004573E7" w:rsidRPr="00F27025" w:rsidRDefault="004573E7" w:rsidP="00F27025">
      <w:pPr>
        <w:jc w:val="right"/>
        <w:rPr>
          <w:sz w:val="22"/>
          <w:szCs w:val="22"/>
        </w:rPr>
      </w:pPr>
      <w:bookmarkStart w:id="2" w:name="OLE_LINK6"/>
      <w:bookmarkStart w:id="3" w:name="OLE_LINK5"/>
      <w:r w:rsidRPr="00F27025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3</w:t>
      </w:r>
    </w:p>
    <w:p w:rsidR="004573E7" w:rsidRPr="00F27025" w:rsidRDefault="004573E7" w:rsidP="00F27025">
      <w:pPr>
        <w:jc w:val="right"/>
        <w:rPr>
          <w:sz w:val="22"/>
          <w:szCs w:val="22"/>
        </w:rPr>
      </w:pPr>
      <w:r w:rsidRPr="00F27025">
        <w:rPr>
          <w:sz w:val="22"/>
          <w:szCs w:val="22"/>
        </w:rPr>
        <w:t>к решению Совета депутатов</w:t>
      </w:r>
    </w:p>
    <w:p w:rsidR="004573E7" w:rsidRPr="00F27025" w:rsidRDefault="004573E7" w:rsidP="00F27025">
      <w:pPr>
        <w:jc w:val="right"/>
        <w:rPr>
          <w:sz w:val="22"/>
          <w:szCs w:val="22"/>
        </w:rPr>
      </w:pPr>
      <w:r w:rsidRPr="00F27025">
        <w:rPr>
          <w:sz w:val="22"/>
          <w:szCs w:val="22"/>
        </w:rPr>
        <w:t>муниципального округа Рязанский</w:t>
      </w:r>
    </w:p>
    <w:p w:rsidR="004573E7" w:rsidRPr="00F27025" w:rsidRDefault="004573E7" w:rsidP="00F27025">
      <w:pPr>
        <w:jc w:val="right"/>
        <w:rPr>
          <w:sz w:val="22"/>
          <w:szCs w:val="22"/>
        </w:rPr>
      </w:pPr>
      <w:r w:rsidRPr="00F27025">
        <w:rPr>
          <w:sz w:val="22"/>
          <w:szCs w:val="22"/>
        </w:rPr>
        <w:t>от  19 декабря 2016 года № 78/10</w:t>
      </w:r>
    </w:p>
    <w:bookmarkEnd w:id="2"/>
    <w:bookmarkEnd w:id="3"/>
    <w:p w:rsidR="004573E7" w:rsidRDefault="004573E7" w:rsidP="00710B61"/>
    <w:p w:rsidR="004573E7" w:rsidRDefault="004573E7" w:rsidP="00710B61">
      <w:pPr>
        <w:ind w:left="6480"/>
      </w:pPr>
    </w:p>
    <w:p w:rsidR="004573E7" w:rsidRDefault="004573E7" w:rsidP="00710B61">
      <w:pPr>
        <w:ind w:left="6480"/>
      </w:pPr>
    </w:p>
    <w:tbl>
      <w:tblPr>
        <w:tblW w:w="10312" w:type="dxa"/>
        <w:tblInd w:w="93" w:type="dxa"/>
        <w:tblLook w:val="0000"/>
      </w:tblPr>
      <w:tblGrid>
        <w:gridCol w:w="1872"/>
        <w:gridCol w:w="3180"/>
        <w:gridCol w:w="5260"/>
      </w:tblGrid>
      <w:tr w:rsidR="004573E7" w:rsidRPr="00296486" w:rsidTr="00DE2D04">
        <w:trPr>
          <w:trHeight w:val="375"/>
        </w:trPr>
        <w:tc>
          <w:tcPr>
            <w:tcW w:w="1031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73E7" w:rsidRPr="001B1F6E" w:rsidRDefault="004573E7" w:rsidP="00DE2D04">
            <w:pPr>
              <w:jc w:val="center"/>
              <w:rPr>
                <w:b/>
                <w:sz w:val="28"/>
                <w:szCs w:val="28"/>
              </w:rPr>
            </w:pPr>
            <w:r w:rsidRPr="001B1F6E">
              <w:rPr>
                <w:b/>
                <w:sz w:val="28"/>
                <w:szCs w:val="28"/>
              </w:rPr>
              <w:t xml:space="preserve">Перечень главных администраторов доходов бюджета </w:t>
            </w:r>
          </w:p>
        </w:tc>
      </w:tr>
      <w:tr w:rsidR="004573E7" w:rsidRPr="00296486" w:rsidTr="00DE2D04">
        <w:trPr>
          <w:trHeight w:val="375"/>
        </w:trPr>
        <w:tc>
          <w:tcPr>
            <w:tcW w:w="1031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73E7" w:rsidRPr="001B1F6E" w:rsidRDefault="004573E7" w:rsidP="00DE2D04">
            <w:pPr>
              <w:jc w:val="center"/>
              <w:rPr>
                <w:b/>
                <w:sz w:val="28"/>
                <w:szCs w:val="28"/>
              </w:rPr>
            </w:pPr>
            <w:r w:rsidRPr="001B1F6E">
              <w:rPr>
                <w:b/>
                <w:sz w:val="28"/>
                <w:szCs w:val="28"/>
              </w:rPr>
              <w:t xml:space="preserve">муниципального округа </w:t>
            </w:r>
            <w:r>
              <w:rPr>
                <w:b/>
                <w:sz w:val="28"/>
                <w:szCs w:val="28"/>
              </w:rPr>
              <w:t>Рязанский</w:t>
            </w:r>
            <w:r w:rsidRPr="001B1F6E">
              <w:rPr>
                <w:b/>
                <w:sz w:val="28"/>
                <w:szCs w:val="28"/>
              </w:rPr>
              <w:t xml:space="preserve"> - органов местного самоуправления</w:t>
            </w:r>
          </w:p>
        </w:tc>
      </w:tr>
      <w:tr w:rsidR="004573E7" w:rsidRPr="00296486" w:rsidTr="00DE2D04">
        <w:trPr>
          <w:trHeight w:val="375"/>
        </w:trPr>
        <w:tc>
          <w:tcPr>
            <w:tcW w:w="1031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73E7" w:rsidRPr="00BA51A3" w:rsidRDefault="004573E7" w:rsidP="00DE2D04">
            <w:pPr>
              <w:rPr>
                <w:b/>
                <w:sz w:val="28"/>
                <w:szCs w:val="28"/>
              </w:rPr>
            </w:pPr>
          </w:p>
        </w:tc>
      </w:tr>
      <w:tr w:rsidR="004573E7" w:rsidRPr="00296486" w:rsidTr="00DE2D04">
        <w:trPr>
          <w:trHeight w:val="25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73E7" w:rsidRPr="00296486" w:rsidRDefault="004573E7" w:rsidP="00DE2D04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73E7" w:rsidRPr="00296486" w:rsidRDefault="004573E7" w:rsidP="00DE2D04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573E7" w:rsidRPr="00296486" w:rsidRDefault="004573E7" w:rsidP="00DE2D04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573E7" w:rsidTr="00DE2D04">
        <w:tblPrEx>
          <w:tblLook w:val="00A0"/>
        </w:tblPrEx>
        <w:trPr>
          <w:trHeight w:val="255"/>
        </w:trPr>
        <w:tc>
          <w:tcPr>
            <w:tcW w:w="5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E7" w:rsidRDefault="004573E7" w:rsidP="00DE2D04">
            <w:pPr>
              <w:jc w:val="center"/>
            </w:pPr>
            <w:r>
              <w:t>Код бюджетной классификации</w:t>
            </w:r>
          </w:p>
        </w:tc>
        <w:tc>
          <w:tcPr>
            <w:tcW w:w="5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E7" w:rsidRDefault="004573E7" w:rsidP="00DE2D04">
            <w:pPr>
              <w:jc w:val="center"/>
            </w:pPr>
            <w:r>
              <w:t>Наименование главного администратора доходов бюджета муниципального округа</w:t>
            </w:r>
          </w:p>
        </w:tc>
      </w:tr>
      <w:tr w:rsidR="004573E7" w:rsidTr="00DE2D04">
        <w:tblPrEx>
          <w:tblLook w:val="00A0"/>
        </w:tblPrEx>
        <w:trPr>
          <w:trHeight w:val="76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E7" w:rsidRDefault="004573E7" w:rsidP="00DE2D04">
            <w:pPr>
              <w:jc w:val="center"/>
            </w:pPr>
            <w:r>
              <w:t>главного администратора доходов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573E7" w:rsidRDefault="004573E7" w:rsidP="00DE2D04">
            <w:pPr>
              <w:jc w:val="center"/>
            </w:pPr>
            <w:r>
              <w:t>доходов бюджета муниципального округа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3E7" w:rsidRDefault="004573E7" w:rsidP="00DE2D04"/>
        </w:tc>
      </w:tr>
      <w:tr w:rsidR="004573E7" w:rsidRPr="0087109F" w:rsidTr="00DE2D04">
        <w:tblPrEx>
          <w:tblLook w:val="00A0"/>
        </w:tblPrEx>
        <w:trPr>
          <w:trHeight w:val="616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E7" w:rsidRDefault="004573E7" w:rsidP="00DE2D04">
            <w:pPr>
              <w:jc w:val="center"/>
              <w:rPr>
                <w:b/>
              </w:rPr>
            </w:pPr>
          </w:p>
          <w:p w:rsidR="004573E7" w:rsidRPr="0087109F" w:rsidRDefault="004573E7" w:rsidP="00DE2D04">
            <w:pPr>
              <w:jc w:val="center"/>
              <w:rPr>
                <w:b/>
              </w:rPr>
            </w:pPr>
            <w:r w:rsidRPr="0087109F">
              <w:rPr>
                <w:b/>
              </w:rPr>
              <w:t>900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Pr="0087109F" w:rsidRDefault="004573E7" w:rsidP="00DE2D04">
            <w:pPr>
              <w:jc w:val="center"/>
              <w:rPr>
                <w:b/>
              </w:rPr>
            </w:pPr>
          </w:p>
        </w:tc>
        <w:tc>
          <w:tcPr>
            <w:tcW w:w="5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Pr="0087109F" w:rsidRDefault="004573E7" w:rsidP="00DE2D04">
            <w:pPr>
              <w:jc w:val="both"/>
              <w:rPr>
                <w:b/>
              </w:rPr>
            </w:pPr>
            <w:r w:rsidRPr="0087109F">
              <w:rPr>
                <w:b/>
                <w:sz w:val="22"/>
                <w:szCs w:val="22"/>
              </w:rPr>
              <w:t xml:space="preserve">аппарат Совета депутатов муниципального </w:t>
            </w:r>
            <w:r>
              <w:rPr>
                <w:b/>
                <w:sz w:val="22"/>
                <w:szCs w:val="22"/>
              </w:rPr>
              <w:t>Рязанский</w:t>
            </w:r>
          </w:p>
        </w:tc>
      </w:tr>
      <w:tr w:rsidR="004573E7" w:rsidRPr="00BC1700" w:rsidTr="00DE2D04">
        <w:tblPrEx>
          <w:tblLook w:val="00A0"/>
        </w:tblPrEx>
        <w:trPr>
          <w:trHeight w:val="855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center"/>
            </w:pPr>
            <w:r w:rsidRPr="00BC1700">
              <w:t>900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center"/>
            </w:pPr>
            <w:r w:rsidRPr="00BC1700">
              <w:t>1 13 01993 03 0000 130</w:t>
            </w:r>
          </w:p>
        </w:tc>
        <w:tc>
          <w:tcPr>
            <w:tcW w:w="5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both"/>
            </w:pPr>
            <w:r w:rsidRPr="00BC1700">
              <w:rPr>
                <w:sz w:val="22"/>
                <w:szCs w:val="22"/>
              </w:rPr>
              <w:t xml:space="preserve">Прочие доходы от оказания платных услуг (работ) получателями средств бюджетов внутригородских муниципальных образований городов федерального значения </w:t>
            </w:r>
          </w:p>
        </w:tc>
      </w:tr>
      <w:tr w:rsidR="004573E7" w:rsidRPr="00BC1700" w:rsidTr="00DE2D04">
        <w:tblPrEx>
          <w:tblLook w:val="00A0"/>
        </w:tblPrEx>
        <w:trPr>
          <w:trHeight w:val="713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center"/>
            </w:pPr>
            <w:r w:rsidRPr="00BC1700">
              <w:rPr>
                <w:sz w:val="22"/>
                <w:szCs w:val="22"/>
              </w:rPr>
              <w:t>900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Pr="0095616E" w:rsidRDefault="004573E7" w:rsidP="00DE2D04">
            <w:pPr>
              <w:jc w:val="center"/>
            </w:pPr>
            <w:r w:rsidRPr="0095616E">
              <w:t>1 13 02993 03 0000 130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both"/>
            </w:pPr>
            <w:r w:rsidRPr="00BC1700">
              <w:rPr>
                <w:sz w:val="22"/>
                <w:szCs w:val="22"/>
              </w:rPr>
              <w:t xml:space="preserve">Прочие доходы от компенсации затрат  бюджетов внутригородских муниципальных образований городов федерального значения </w:t>
            </w:r>
          </w:p>
        </w:tc>
      </w:tr>
      <w:tr w:rsidR="004573E7" w:rsidRPr="00BC1700" w:rsidTr="00DE2D04">
        <w:tblPrEx>
          <w:tblLook w:val="00A0"/>
        </w:tblPrEx>
        <w:trPr>
          <w:trHeight w:val="127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center"/>
            </w:pPr>
            <w:r w:rsidRPr="00BC1700">
              <w:t>900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center"/>
            </w:pPr>
            <w:r w:rsidRPr="00BC1700">
              <w:t>1 16 23032 03 0000 140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both"/>
            </w:pPr>
            <w:r w:rsidRPr="00BC1700">
              <w:rPr>
                <w:sz w:val="22"/>
                <w:szCs w:val="22"/>
              </w:rPr>
              <w:t xml:space="preserve">Доходы от возмещения ущерба при возникновении </w:t>
            </w:r>
            <w:r w:rsidRPr="00BC1700">
              <w:rPr>
                <w:i/>
                <w:sz w:val="22"/>
                <w:szCs w:val="22"/>
              </w:rPr>
              <w:t>иных</w:t>
            </w:r>
            <w:r w:rsidRPr="00BC1700">
              <w:rPr>
                <w:sz w:val="22"/>
                <w:szCs w:val="22"/>
              </w:rPr>
              <w:t xml:space="preserve"> </w:t>
            </w:r>
            <w:r w:rsidRPr="00BC1700">
              <w:rPr>
                <w:i/>
                <w:sz w:val="22"/>
                <w:szCs w:val="22"/>
              </w:rPr>
              <w:t>страховых случаев</w:t>
            </w:r>
            <w:r w:rsidRPr="00BC1700">
              <w:rPr>
                <w:sz w:val="22"/>
                <w:szCs w:val="22"/>
              </w:rPr>
              <w:t xml:space="preserve">, когда выгодоприобретателями выступают получатели средств бюджетов внутригородских муниципальных образований городов федерального значения </w:t>
            </w:r>
          </w:p>
        </w:tc>
      </w:tr>
      <w:tr w:rsidR="004573E7" w:rsidRPr="00F9419B" w:rsidTr="00DE2D04">
        <w:tblPrEx>
          <w:tblLook w:val="00A0"/>
        </w:tblPrEx>
        <w:trPr>
          <w:trHeight w:val="127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E7" w:rsidRPr="001B1F6E" w:rsidRDefault="004573E7" w:rsidP="00DE2D04">
            <w:pPr>
              <w:jc w:val="center"/>
            </w:pPr>
            <w:r w:rsidRPr="001B1F6E">
              <w:t>900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Pr="001B1F6E" w:rsidRDefault="004573E7" w:rsidP="00DE2D04">
            <w:pPr>
              <w:jc w:val="center"/>
            </w:pPr>
            <w:r w:rsidRPr="001B1F6E">
              <w:t>1 16 32000 03 0000 140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Pr="001B1F6E" w:rsidRDefault="004573E7" w:rsidP="00DE2D04">
            <w:pPr>
              <w:jc w:val="both"/>
            </w:pPr>
            <w:r w:rsidRPr="001B1F6E">
              <w:rPr>
                <w:sz w:val="22"/>
                <w:szCs w:val="22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внутригородских муниципальных образований городов федерального значения)</w:t>
            </w:r>
          </w:p>
        </w:tc>
      </w:tr>
      <w:tr w:rsidR="004573E7" w:rsidRPr="00BC1700" w:rsidTr="00DE2D04">
        <w:tblPrEx>
          <w:tblLook w:val="00A0"/>
        </w:tblPrEx>
        <w:trPr>
          <w:trHeight w:val="102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center"/>
            </w:pPr>
            <w:r w:rsidRPr="00BC1700">
              <w:t>900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center"/>
            </w:pPr>
            <w:r w:rsidRPr="00BC1700">
              <w:t>1 16 33030 03 0000 140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both"/>
            </w:pPr>
            <w:r w:rsidRPr="00BC1700">
              <w:rPr>
                <w:sz w:val="22"/>
                <w:szCs w:val="22"/>
              </w:rPr>
              <w:t xml:space="preserve"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внутригородских муниципальных образований городов федерального значения </w:t>
            </w:r>
          </w:p>
        </w:tc>
      </w:tr>
      <w:tr w:rsidR="004573E7" w:rsidRPr="00BC1700" w:rsidTr="00DE2D04">
        <w:tblPrEx>
          <w:tblLook w:val="00A0"/>
        </w:tblPrEx>
        <w:trPr>
          <w:trHeight w:val="102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center"/>
            </w:pPr>
            <w:r w:rsidRPr="00BC1700">
              <w:t>900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center"/>
            </w:pPr>
            <w:r w:rsidRPr="00BC1700">
              <w:t>1 16 90030 03 0000 140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both"/>
            </w:pPr>
            <w:r w:rsidRPr="00BC1700">
              <w:rPr>
                <w:sz w:val="22"/>
                <w:szCs w:val="22"/>
              </w:rPr>
              <w:t xml:space="preserve">Прочие поступления от денежных взысканий (штрафов) и иных сумм в возмещение ущерба, зачисляемые в бюджеты внутригородских муниципальных образований городов федерального значения </w:t>
            </w:r>
          </w:p>
        </w:tc>
      </w:tr>
      <w:tr w:rsidR="004573E7" w:rsidRPr="00BC1700" w:rsidTr="00DE2D04">
        <w:tblPrEx>
          <w:tblLook w:val="00A0"/>
        </w:tblPrEx>
        <w:trPr>
          <w:trHeight w:val="76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center"/>
            </w:pPr>
            <w:r w:rsidRPr="00BC1700">
              <w:t>900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center"/>
            </w:pPr>
            <w:r w:rsidRPr="00BC1700">
              <w:t>1 17 01030 03 0000 180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both"/>
            </w:pPr>
            <w:r w:rsidRPr="00BC1700">
              <w:rPr>
                <w:sz w:val="22"/>
                <w:szCs w:val="22"/>
              </w:rPr>
              <w:t xml:space="preserve">Невыясненные поступления, зачисляемые в бюджеты внутригородских муниципальных образований городов федерального значения </w:t>
            </w:r>
          </w:p>
        </w:tc>
      </w:tr>
      <w:tr w:rsidR="004573E7" w:rsidRPr="00BC1700" w:rsidTr="00DE2D04">
        <w:tblPrEx>
          <w:tblLook w:val="00A0"/>
        </w:tblPrEx>
        <w:trPr>
          <w:trHeight w:val="765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E7" w:rsidRDefault="004573E7" w:rsidP="00DE2D04">
            <w:pPr>
              <w:jc w:val="center"/>
            </w:pPr>
            <w:r>
              <w:t>900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Default="004573E7" w:rsidP="00DE2D04">
            <w:pPr>
              <w:jc w:val="center"/>
            </w:pPr>
            <w:r>
              <w:t>2 02 15002 03 0000 151</w:t>
            </w:r>
          </w:p>
        </w:tc>
        <w:tc>
          <w:tcPr>
            <w:tcW w:w="5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Default="004573E7" w:rsidP="00DE2D04">
            <w:pPr>
              <w:jc w:val="both"/>
            </w:pPr>
            <w:r>
              <w:rPr>
                <w:sz w:val="22"/>
                <w:szCs w:val="22"/>
              </w:rPr>
              <w:t>Дотации бюджетам внутригородских муниципальных образований городов федерального значения на поддержку мер по обеспечению сбалансированности бюджетов</w:t>
            </w:r>
          </w:p>
        </w:tc>
      </w:tr>
      <w:tr w:rsidR="004573E7" w:rsidRPr="00BC1700" w:rsidTr="00DE2D04">
        <w:tblPrEx>
          <w:tblLook w:val="00A0"/>
        </w:tblPrEx>
        <w:trPr>
          <w:trHeight w:val="76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E7" w:rsidRDefault="004573E7" w:rsidP="00DE2D04">
            <w:pPr>
              <w:jc w:val="center"/>
            </w:pPr>
            <w:r>
              <w:t>900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Default="004573E7" w:rsidP="00DE2D04">
            <w:pPr>
              <w:jc w:val="center"/>
            </w:pPr>
            <w:r>
              <w:t>2 02 49999 03 0000 151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Default="004573E7" w:rsidP="00DE2D04">
            <w:pPr>
              <w:jc w:val="both"/>
            </w:pPr>
            <w:r>
              <w:rPr>
                <w:sz w:val="22"/>
                <w:szCs w:val="22"/>
              </w:rPr>
              <w:t xml:space="preserve">Прочие межбюджетные трансферты, передаваемые бюджетам внутригородских муниципальных образований городов федерального значения </w:t>
            </w:r>
          </w:p>
        </w:tc>
      </w:tr>
      <w:tr w:rsidR="004573E7" w:rsidRPr="00BC1700" w:rsidTr="00DE2D04">
        <w:tblPrEx>
          <w:tblLook w:val="00A0"/>
        </w:tblPrEx>
        <w:trPr>
          <w:trHeight w:val="967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center"/>
            </w:pPr>
            <w:r>
              <w:t>900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center"/>
            </w:pPr>
            <w:r>
              <w:t>2 07 03020 03 0000 180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both"/>
            </w:pPr>
            <w:r>
              <w:rPr>
                <w:sz w:val="22"/>
                <w:szCs w:val="22"/>
              </w:rPr>
              <w:t>Прочие безвозмездные поступления в бюджеты внутригородских муниципальных образований городов федерального значения</w:t>
            </w:r>
          </w:p>
        </w:tc>
      </w:tr>
      <w:tr w:rsidR="004573E7" w:rsidRPr="00BC1700" w:rsidTr="00DE2D04">
        <w:tblPrEx>
          <w:tblLook w:val="00A0"/>
        </w:tblPrEx>
        <w:trPr>
          <w:trHeight w:val="255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center"/>
            </w:pPr>
            <w:r w:rsidRPr="00BC1700">
              <w:t>900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center"/>
            </w:pPr>
            <w:r w:rsidRPr="00BC1700">
              <w:t>2 08 03000 03 0000 180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both"/>
            </w:pPr>
            <w:r w:rsidRPr="00BC1700">
              <w:rPr>
                <w:sz w:val="22"/>
                <w:szCs w:val="22"/>
              </w:rPr>
              <w:t>Перечисления из бюджетов внутригородских муниципальных образований городов федерального значения (в бюджеты внутригородских муниципальных образований городов федерального значения)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4573E7" w:rsidRPr="00BC1700" w:rsidTr="00DE2D04">
        <w:tblPrEx>
          <w:tblLook w:val="00A0"/>
        </w:tblPrEx>
        <w:trPr>
          <w:trHeight w:val="126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center"/>
            </w:pPr>
            <w:r w:rsidRPr="00BC1700">
              <w:t>900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Pr="0095616E" w:rsidRDefault="004573E7" w:rsidP="00DE2D04">
            <w:pPr>
              <w:jc w:val="center"/>
            </w:pPr>
            <w:r w:rsidRPr="0095616E">
              <w:t xml:space="preserve">2 18 60010 03 0000 151 </w:t>
            </w:r>
          </w:p>
        </w:tc>
        <w:tc>
          <w:tcPr>
            <w:tcW w:w="5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both"/>
            </w:pPr>
            <w:r w:rsidRPr="00BC1700">
              <w:rPr>
                <w:sz w:val="22"/>
                <w:szCs w:val="22"/>
              </w:rPr>
              <w:t xml:space="preserve">Доходы бюджетов внутригородских муниципальных образований городов федерального значения от возврата остатков субсидий, субвенций и иных межбюджетных трансфертов, имеющих целевое назначение, </w:t>
            </w:r>
            <w:r w:rsidRPr="00B65A97">
              <w:rPr>
                <w:i/>
                <w:sz w:val="22"/>
                <w:szCs w:val="22"/>
              </w:rPr>
              <w:t>прошлых лет</w:t>
            </w:r>
            <w:r w:rsidRPr="00BC1700">
              <w:rPr>
                <w:sz w:val="22"/>
                <w:szCs w:val="22"/>
              </w:rPr>
              <w:t xml:space="preserve"> </w:t>
            </w:r>
            <w:r w:rsidRPr="00B65A97">
              <w:rPr>
                <w:i/>
                <w:sz w:val="22"/>
                <w:szCs w:val="22"/>
              </w:rPr>
              <w:t>из бюджетов бюджетной системы Российской Федерации</w:t>
            </w:r>
          </w:p>
        </w:tc>
      </w:tr>
      <w:tr w:rsidR="004573E7" w:rsidTr="00DE2D04">
        <w:tblPrEx>
          <w:tblLook w:val="00A0"/>
        </w:tblPrEx>
        <w:trPr>
          <w:trHeight w:val="1269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3E7" w:rsidRPr="00BC1700" w:rsidRDefault="004573E7" w:rsidP="00DE2D04">
            <w:pPr>
              <w:jc w:val="center"/>
            </w:pPr>
            <w:r w:rsidRPr="00BC1700">
              <w:t>900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Pr="0095616E" w:rsidRDefault="004573E7" w:rsidP="00DE2D04">
            <w:pPr>
              <w:jc w:val="center"/>
            </w:pPr>
            <w:r w:rsidRPr="0095616E">
              <w:t xml:space="preserve">2 19 </w:t>
            </w:r>
            <w:r>
              <w:t>6</w:t>
            </w:r>
            <w:r w:rsidRPr="0095616E">
              <w:t>00</w:t>
            </w:r>
            <w:r>
              <w:t>1</w:t>
            </w:r>
            <w:r w:rsidRPr="0095616E">
              <w:t xml:space="preserve">0 03 0000 151 </w:t>
            </w:r>
          </w:p>
        </w:tc>
        <w:tc>
          <w:tcPr>
            <w:tcW w:w="5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73E7" w:rsidRDefault="004573E7" w:rsidP="00DE2D04">
            <w:pPr>
              <w:jc w:val="both"/>
            </w:pPr>
            <w:r w:rsidRPr="00BC1700">
              <w:rPr>
                <w:sz w:val="22"/>
                <w:szCs w:val="22"/>
              </w:rPr>
              <w:t xml:space="preserve">Возврат </w:t>
            </w:r>
            <w:r>
              <w:rPr>
                <w:sz w:val="22"/>
                <w:szCs w:val="22"/>
              </w:rPr>
              <w:t xml:space="preserve">прочих </w:t>
            </w:r>
            <w:r w:rsidRPr="00BC1700">
              <w:rPr>
                <w:sz w:val="22"/>
                <w:szCs w:val="22"/>
              </w:rPr>
              <w:t xml:space="preserve">остатков субсидий, субвенций и иных межбюджетных трансфертов, имеющих целевое назначение, </w:t>
            </w:r>
            <w:r w:rsidRPr="00B65A97">
              <w:rPr>
                <w:i/>
                <w:sz w:val="22"/>
                <w:szCs w:val="22"/>
              </w:rPr>
              <w:t>прошлых лет из бюджетов</w:t>
            </w:r>
            <w:r w:rsidRPr="00BC1700">
              <w:rPr>
                <w:sz w:val="22"/>
                <w:szCs w:val="22"/>
              </w:rPr>
              <w:t xml:space="preserve"> </w:t>
            </w:r>
            <w:r w:rsidRPr="00B65A97">
              <w:rPr>
                <w:i/>
                <w:sz w:val="22"/>
                <w:szCs w:val="22"/>
              </w:rPr>
              <w:t>внутригородских муниципальных образований городов федерального значения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4573E7" w:rsidRPr="00CA196B" w:rsidRDefault="004573E7" w:rsidP="00710B61">
      <w:pPr>
        <w:ind w:left="6660"/>
        <w:rPr>
          <w:b/>
          <w:sz w:val="28"/>
          <w:szCs w:val="28"/>
        </w:rPr>
      </w:pPr>
    </w:p>
    <w:p w:rsidR="004573E7" w:rsidRPr="00F27025" w:rsidRDefault="004573E7" w:rsidP="00F27025">
      <w:pPr>
        <w:ind w:left="5670"/>
        <w:rPr>
          <w:sz w:val="22"/>
          <w:szCs w:val="22"/>
        </w:rPr>
      </w:pPr>
    </w:p>
    <w:sectPr w:rsidR="004573E7" w:rsidRPr="00F27025" w:rsidSect="00762A29">
      <w:pgSz w:w="11906" w:h="16838"/>
      <w:pgMar w:top="680" w:right="851" w:bottom="68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74E57"/>
    <w:multiLevelType w:val="multilevel"/>
    <w:tmpl w:val="1C568BC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>
    <w:nsid w:val="1C411EA0"/>
    <w:multiLevelType w:val="multilevel"/>
    <w:tmpl w:val="1C568BC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1F6D4524"/>
    <w:multiLevelType w:val="multilevel"/>
    <w:tmpl w:val="386A82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">
    <w:nsid w:val="1FEB378F"/>
    <w:multiLevelType w:val="hybridMultilevel"/>
    <w:tmpl w:val="257C76F4"/>
    <w:lvl w:ilvl="0" w:tplc="A32E8E0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4">
    <w:nsid w:val="4A66677F"/>
    <w:multiLevelType w:val="hybridMultilevel"/>
    <w:tmpl w:val="386A8280"/>
    <w:lvl w:ilvl="0" w:tplc="6096E2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5">
    <w:nsid w:val="514F7BD0"/>
    <w:multiLevelType w:val="multilevel"/>
    <w:tmpl w:val="1C568BC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>
    <w:nsid w:val="63FB6248"/>
    <w:multiLevelType w:val="multilevel"/>
    <w:tmpl w:val="1C568BC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646831FC"/>
    <w:multiLevelType w:val="multilevel"/>
    <w:tmpl w:val="1C568BC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>
    <w:nsid w:val="675B5417"/>
    <w:multiLevelType w:val="multilevel"/>
    <w:tmpl w:val="386A82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9">
    <w:nsid w:val="750041AD"/>
    <w:multiLevelType w:val="hybridMultilevel"/>
    <w:tmpl w:val="1F2C2F3E"/>
    <w:lvl w:ilvl="0" w:tplc="AD46F792">
      <w:start w:val="1"/>
      <w:numFmt w:val="decimal"/>
      <w:lvlText w:val="%1."/>
      <w:lvlJc w:val="left"/>
      <w:pPr>
        <w:ind w:left="1383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1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7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5"/>
  </w:num>
  <w:num w:numId="6">
    <w:abstractNumId w:val="0"/>
  </w:num>
  <w:num w:numId="7">
    <w:abstractNumId w:val="7"/>
  </w:num>
  <w:num w:numId="8">
    <w:abstractNumId w:val="8"/>
  </w:num>
  <w:num w:numId="9">
    <w:abstractNumId w:val="3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153C"/>
    <w:rsid w:val="0000591B"/>
    <w:rsid w:val="00006A2D"/>
    <w:rsid w:val="000078A4"/>
    <w:rsid w:val="00011DF3"/>
    <w:rsid w:val="00023EAB"/>
    <w:rsid w:val="00036B0E"/>
    <w:rsid w:val="0004170E"/>
    <w:rsid w:val="0004450A"/>
    <w:rsid w:val="000470AC"/>
    <w:rsid w:val="0005177E"/>
    <w:rsid w:val="00055688"/>
    <w:rsid w:val="000668E2"/>
    <w:rsid w:val="000723B3"/>
    <w:rsid w:val="00072938"/>
    <w:rsid w:val="00074EF1"/>
    <w:rsid w:val="00075AC3"/>
    <w:rsid w:val="00080090"/>
    <w:rsid w:val="00080DD2"/>
    <w:rsid w:val="00083B74"/>
    <w:rsid w:val="00085064"/>
    <w:rsid w:val="000A5D59"/>
    <w:rsid w:val="000A78A2"/>
    <w:rsid w:val="000B0956"/>
    <w:rsid w:val="000B71EA"/>
    <w:rsid w:val="000C3EF8"/>
    <w:rsid w:val="000C48EE"/>
    <w:rsid w:val="000C7219"/>
    <w:rsid w:val="000E799C"/>
    <w:rsid w:val="000E7EDA"/>
    <w:rsid w:val="000F0A2A"/>
    <w:rsid w:val="0010229D"/>
    <w:rsid w:val="00103A00"/>
    <w:rsid w:val="00116E27"/>
    <w:rsid w:val="00133D8D"/>
    <w:rsid w:val="0013686B"/>
    <w:rsid w:val="001432AE"/>
    <w:rsid w:val="001516DD"/>
    <w:rsid w:val="00156668"/>
    <w:rsid w:val="0016058E"/>
    <w:rsid w:val="001666F8"/>
    <w:rsid w:val="00171FF1"/>
    <w:rsid w:val="001720B8"/>
    <w:rsid w:val="00176AB6"/>
    <w:rsid w:val="001777E0"/>
    <w:rsid w:val="00186484"/>
    <w:rsid w:val="001911C7"/>
    <w:rsid w:val="001A7B48"/>
    <w:rsid w:val="001B1F6E"/>
    <w:rsid w:val="001B7023"/>
    <w:rsid w:val="001C3B5D"/>
    <w:rsid w:val="001C4111"/>
    <w:rsid w:val="001C5CB5"/>
    <w:rsid w:val="001C6E07"/>
    <w:rsid w:val="001D08DE"/>
    <w:rsid w:val="001D1F8E"/>
    <w:rsid w:val="001D7B65"/>
    <w:rsid w:val="001D7F5F"/>
    <w:rsid w:val="001E0016"/>
    <w:rsid w:val="001F6815"/>
    <w:rsid w:val="002100CD"/>
    <w:rsid w:val="00212185"/>
    <w:rsid w:val="00224AF0"/>
    <w:rsid w:val="00224CDF"/>
    <w:rsid w:val="00232CA3"/>
    <w:rsid w:val="00234923"/>
    <w:rsid w:val="002358E5"/>
    <w:rsid w:val="00242489"/>
    <w:rsid w:val="00247CB7"/>
    <w:rsid w:val="002550C7"/>
    <w:rsid w:val="00263E29"/>
    <w:rsid w:val="00263F6E"/>
    <w:rsid w:val="00280E1B"/>
    <w:rsid w:val="002858C6"/>
    <w:rsid w:val="002948B4"/>
    <w:rsid w:val="00296486"/>
    <w:rsid w:val="00296735"/>
    <w:rsid w:val="002A1B12"/>
    <w:rsid w:val="002B6375"/>
    <w:rsid w:val="002E09B0"/>
    <w:rsid w:val="002E2572"/>
    <w:rsid w:val="002E52E0"/>
    <w:rsid w:val="002E5ADF"/>
    <w:rsid w:val="002E7498"/>
    <w:rsid w:val="00304085"/>
    <w:rsid w:val="003145E2"/>
    <w:rsid w:val="00314EF0"/>
    <w:rsid w:val="0031638C"/>
    <w:rsid w:val="00320EF9"/>
    <w:rsid w:val="003322C6"/>
    <w:rsid w:val="00341781"/>
    <w:rsid w:val="00351779"/>
    <w:rsid w:val="00355AB2"/>
    <w:rsid w:val="00366C2A"/>
    <w:rsid w:val="0036750E"/>
    <w:rsid w:val="0036769A"/>
    <w:rsid w:val="00372E12"/>
    <w:rsid w:val="003810CA"/>
    <w:rsid w:val="00392AE2"/>
    <w:rsid w:val="0039343B"/>
    <w:rsid w:val="00393D38"/>
    <w:rsid w:val="00394512"/>
    <w:rsid w:val="003953BB"/>
    <w:rsid w:val="003969F1"/>
    <w:rsid w:val="003A1306"/>
    <w:rsid w:val="003C1223"/>
    <w:rsid w:val="003C1DE1"/>
    <w:rsid w:val="003C5278"/>
    <w:rsid w:val="003C628F"/>
    <w:rsid w:val="003D0279"/>
    <w:rsid w:val="003E7429"/>
    <w:rsid w:val="003F03C3"/>
    <w:rsid w:val="0040073C"/>
    <w:rsid w:val="00401E62"/>
    <w:rsid w:val="004113BD"/>
    <w:rsid w:val="00417EC0"/>
    <w:rsid w:val="004263E6"/>
    <w:rsid w:val="00431E76"/>
    <w:rsid w:val="00435CC6"/>
    <w:rsid w:val="004369A8"/>
    <w:rsid w:val="00441CBC"/>
    <w:rsid w:val="00446BB7"/>
    <w:rsid w:val="004549D1"/>
    <w:rsid w:val="004573E7"/>
    <w:rsid w:val="00463B46"/>
    <w:rsid w:val="004720BD"/>
    <w:rsid w:val="004747ED"/>
    <w:rsid w:val="00483775"/>
    <w:rsid w:val="00485BED"/>
    <w:rsid w:val="00486415"/>
    <w:rsid w:val="00486BF2"/>
    <w:rsid w:val="004962DB"/>
    <w:rsid w:val="00496832"/>
    <w:rsid w:val="00497AF0"/>
    <w:rsid w:val="004A40BC"/>
    <w:rsid w:val="004A727B"/>
    <w:rsid w:val="004A7835"/>
    <w:rsid w:val="004B3B1E"/>
    <w:rsid w:val="004B436B"/>
    <w:rsid w:val="004B5E97"/>
    <w:rsid w:val="004B6E29"/>
    <w:rsid w:val="004C0481"/>
    <w:rsid w:val="004D4394"/>
    <w:rsid w:val="004D6D71"/>
    <w:rsid w:val="004E74FD"/>
    <w:rsid w:val="004F6FEC"/>
    <w:rsid w:val="004F7C71"/>
    <w:rsid w:val="0050015E"/>
    <w:rsid w:val="00506779"/>
    <w:rsid w:val="005111D4"/>
    <w:rsid w:val="00513B11"/>
    <w:rsid w:val="00520CB7"/>
    <w:rsid w:val="00524EBB"/>
    <w:rsid w:val="00537F30"/>
    <w:rsid w:val="00544A4E"/>
    <w:rsid w:val="00552A2B"/>
    <w:rsid w:val="00560401"/>
    <w:rsid w:val="00563351"/>
    <w:rsid w:val="005654CE"/>
    <w:rsid w:val="0056601B"/>
    <w:rsid w:val="00570F33"/>
    <w:rsid w:val="00571744"/>
    <w:rsid w:val="00575C40"/>
    <w:rsid w:val="00584C95"/>
    <w:rsid w:val="0058669A"/>
    <w:rsid w:val="00592651"/>
    <w:rsid w:val="00597D69"/>
    <w:rsid w:val="005B1074"/>
    <w:rsid w:val="005B1C06"/>
    <w:rsid w:val="005D26F1"/>
    <w:rsid w:val="005D70A1"/>
    <w:rsid w:val="005E084F"/>
    <w:rsid w:val="005E5E30"/>
    <w:rsid w:val="005F1E22"/>
    <w:rsid w:val="005F3D2B"/>
    <w:rsid w:val="00600017"/>
    <w:rsid w:val="00602D62"/>
    <w:rsid w:val="006030C7"/>
    <w:rsid w:val="00617395"/>
    <w:rsid w:val="006320FE"/>
    <w:rsid w:val="0064195A"/>
    <w:rsid w:val="006455F0"/>
    <w:rsid w:val="00646B92"/>
    <w:rsid w:val="00646CD6"/>
    <w:rsid w:val="00650A2A"/>
    <w:rsid w:val="00651811"/>
    <w:rsid w:val="00653B24"/>
    <w:rsid w:val="0066221C"/>
    <w:rsid w:val="00665CC7"/>
    <w:rsid w:val="006804CF"/>
    <w:rsid w:val="006A1343"/>
    <w:rsid w:val="006A3B0C"/>
    <w:rsid w:val="006B6AC2"/>
    <w:rsid w:val="006C2864"/>
    <w:rsid w:val="006C2944"/>
    <w:rsid w:val="006C4A9C"/>
    <w:rsid w:val="006D1566"/>
    <w:rsid w:val="006D4387"/>
    <w:rsid w:val="006D6365"/>
    <w:rsid w:val="006E14FE"/>
    <w:rsid w:val="006E33A2"/>
    <w:rsid w:val="00710B61"/>
    <w:rsid w:val="00722760"/>
    <w:rsid w:val="00723F99"/>
    <w:rsid w:val="007322E7"/>
    <w:rsid w:val="0073385B"/>
    <w:rsid w:val="00733D80"/>
    <w:rsid w:val="007523F7"/>
    <w:rsid w:val="00762A29"/>
    <w:rsid w:val="00770B7F"/>
    <w:rsid w:val="00771A8C"/>
    <w:rsid w:val="00784312"/>
    <w:rsid w:val="00791429"/>
    <w:rsid w:val="00794242"/>
    <w:rsid w:val="007A3657"/>
    <w:rsid w:val="007A524C"/>
    <w:rsid w:val="007B6B8B"/>
    <w:rsid w:val="007B7422"/>
    <w:rsid w:val="007C0F49"/>
    <w:rsid w:val="007C5018"/>
    <w:rsid w:val="007D3980"/>
    <w:rsid w:val="007D52A3"/>
    <w:rsid w:val="007E1441"/>
    <w:rsid w:val="007E3763"/>
    <w:rsid w:val="007E6CA4"/>
    <w:rsid w:val="007F4EBF"/>
    <w:rsid w:val="007F5952"/>
    <w:rsid w:val="007F5DB0"/>
    <w:rsid w:val="008018C2"/>
    <w:rsid w:val="00806525"/>
    <w:rsid w:val="00815CAE"/>
    <w:rsid w:val="00820795"/>
    <w:rsid w:val="008227FD"/>
    <w:rsid w:val="008255A0"/>
    <w:rsid w:val="008301F9"/>
    <w:rsid w:val="008355AA"/>
    <w:rsid w:val="00836A46"/>
    <w:rsid w:val="00840192"/>
    <w:rsid w:val="0084368F"/>
    <w:rsid w:val="0084634D"/>
    <w:rsid w:val="00853572"/>
    <w:rsid w:val="00854DA6"/>
    <w:rsid w:val="00856CFD"/>
    <w:rsid w:val="00863352"/>
    <w:rsid w:val="0087109F"/>
    <w:rsid w:val="008739B3"/>
    <w:rsid w:val="0087681D"/>
    <w:rsid w:val="0088291A"/>
    <w:rsid w:val="00886DF3"/>
    <w:rsid w:val="008A1C6A"/>
    <w:rsid w:val="008B5CF3"/>
    <w:rsid w:val="008C153C"/>
    <w:rsid w:val="008C66A4"/>
    <w:rsid w:val="008D2DF9"/>
    <w:rsid w:val="008D305A"/>
    <w:rsid w:val="008E0195"/>
    <w:rsid w:val="008E03EA"/>
    <w:rsid w:val="008E6F2C"/>
    <w:rsid w:val="008F0175"/>
    <w:rsid w:val="008F5D46"/>
    <w:rsid w:val="008F6185"/>
    <w:rsid w:val="00903380"/>
    <w:rsid w:val="00904587"/>
    <w:rsid w:val="00923123"/>
    <w:rsid w:val="00926D61"/>
    <w:rsid w:val="009271E9"/>
    <w:rsid w:val="009315BC"/>
    <w:rsid w:val="0093372F"/>
    <w:rsid w:val="00935B84"/>
    <w:rsid w:val="0094040E"/>
    <w:rsid w:val="009444FA"/>
    <w:rsid w:val="00946A65"/>
    <w:rsid w:val="0095455F"/>
    <w:rsid w:val="0095616E"/>
    <w:rsid w:val="00960B72"/>
    <w:rsid w:val="009623A6"/>
    <w:rsid w:val="00974DEB"/>
    <w:rsid w:val="0097602F"/>
    <w:rsid w:val="0097740D"/>
    <w:rsid w:val="00995A0B"/>
    <w:rsid w:val="009A2BD0"/>
    <w:rsid w:val="009C1714"/>
    <w:rsid w:val="009E4909"/>
    <w:rsid w:val="009F389A"/>
    <w:rsid w:val="009F7179"/>
    <w:rsid w:val="00A0233E"/>
    <w:rsid w:val="00A06B58"/>
    <w:rsid w:val="00A12CC9"/>
    <w:rsid w:val="00A140B6"/>
    <w:rsid w:val="00A20814"/>
    <w:rsid w:val="00A22F20"/>
    <w:rsid w:val="00A23CBA"/>
    <w:rsid w:val="00A337B2"/>
    <w:rsid w:val="00A338B1"/>
    <w:rsid w:val="00A34B42"/>
    <w:rsid w:val="00A35D02"/>
    <w:rsid w:val="00A41FDA"/>
    <w:rsid w:val="00A45DFA"/>
    <w:rsid w:val="00A53FE3"/>
    <w:rsid w:val="00A60D2D"/>
    <w:rsid w:val="00A6270A"/>
    <w:rsid w:val="00A6298C"/>
    <w:rsid w:val="00A733A0"/>
    <w:rsid w:val="00A81BA8"/>
    <w:rsid w:val="00A97459"/>
    <w:rsid w:val="00AA394A"/>
    <w:rsid w:val="00AA6602"/>
    <w:rsid w:val="00AA760E"/>
    <w:rsid w:val="00AB2E19"/>
    <w:rsid w:val="00AB6AE7"/>
    <w:rsid w:val="00AB7922"/>
    <w:rsid w:val="00AC5405"/>
    <w:rsid w:val="00AE0EC4"/>
    <w:rsid w:val="00AF79DB"/>
    <w:rsid w:val="00B12231"/>
    <w:rsid w:val="00B15D7D"/>
    <w:rsid w:val="00B15F63"/>
    <w:rsid w:val="00B17E8F"/>
    <w:rsid w:val="00B23477"/>
    <w:rsid w:val="00B317A3"/>
    <w:rsid w:val="00B40551"/>
    <w:rsid w:val="00B46241"/>
    <w:rsid w:val="00B479AE"/>
    <w:rsid w:val="00B53C2E"/>
    <w:rsid w:val="00B5490E"/>
    <w:rsid w:val="00B5702A"/>
    <w:rsid w:val="00B62693"/>
    <w:rsid w:val="00B65A97"/>
    <w:rsid w:val="00B66C40"/>
    <w:rsid w:val="00B72FFF"/>
    <w:rsid w:val="00B80ACB"/>
    <w:rsid w:val="00B83FFD"/>
    <w:rsid w:val="00B97AB9"/>
    <w:rsid w:val="00BA51A3"/>
    <w:rsid w:val="00BA7C49"/>
    <w:rsid w:val="00BB0DDD"/>
    <w:rsid w:val="00BB1F8A"/>
    <w:rsid w:val="00BB3B74"/>
    <w:rsid w:val="00BB5A8D"/>
    <w:rsid w:val="00BC1700"/>
    <w:rsid w:val="00BC20EF"/>
    <w:rsid w:val="00BC262C"/>
    <w:rsid w:val="00BC3D52"/>
    <w:rsid w:val="00BE5250"/>
    <w:rsid w:val="00C00FC7"/>
    <w:rsid w:val="00C047FA"/>
    <w:rsid w:val="00C10A9E"/>
    <w:rsid w:val="00C112E5"/>
    <w:rsid w:val="00C142F7"/>
    <w:rsid w:val="00C16A15"/>
    <w:rsid w:val="00C2200E"/>
    <w:rsid w:val="00C24844"/>
    <w:rsid w:val="00C25333"/>
    <w:rsid w:val="00C31E45"/>
    <w:rsid w:val="00C33C00"/>
    <w:rsid w:val="00C43E9E"/>
    <w:rsid w:val="00C57AC1"/>
    <w:rsid w:val="00C6320F"/>
    <w:rsid w:val="00C63EF1"/>
    <w:rsid w:val="00C71E2D"/>
    <w:rsid w:val="00C75FF3"/>
    <w:rsid w:val="00C810D3"/>
    <w:rsid w:val="00C937DC"/>
    <w:rsid w:val="00C93943"/>
    <w:rsid w:val="00C94AA2"/>
    <w:rsid w:val="00CA196B"/>
    <w:rsid w:val="00CA29B0"/>
    <w:rsid w:val="00CA2F0C"/>
    <w:rsid w:val="00CA52D6"/>
    <w:rsid w:val="00CB23C0"/>
    <w:rsid w:val="00CB7F80"/>
    <w:rsid w:val="00CC0364"/>
    <w:rsid w:val="00CC3E99"/>
    <w:rsid w:val="00CE0BAB"/>
    <w:rsid w:val="00CE346F"/>
    <w:rsid w:val="00CE4262"/>
    <w:rsid w:val="00CE491D"/>
    <w:rsid w:val="00D10B76"/>
    <w:rsid w:val="00D317CC"/>
    <w:rsid w:val="00D36030"/>
    <w:rsid w:val="00D42560"/>
    <w:rsid w:val="00D4465D"/>
    <w:rsid w:val="00D4492E"/>
    <w:rsid w:val="00D44FE3"/>
    <w:rsid w:val="00D54979"/>
    <w:rsid w:val="00D55EE3"/>
    <w:rsid w:val="00D62183"/>
    <w:rsid w:val="00D677BE"/>
    <w:rsid w:val="00D75735"/>
    <w:rsid w:val="00D95DCD"/>
    <w:rsid w:val="00DA0E9E"/>
    <w:rsid w:val="00DA347F"/>
    <w:rsid w:val="00DA507F"/>
    <w:rsid w:val="00DA5D5F"/>
    <w:rsid w:val="00DB0C24"/>
    <w:rsid w:val="00DB61EF"/>
    <w:rsid w:val="00DC0E6B"/>
    <w:rsid w:val="00DE0DFB"/>
    <w:rsid w:val="00DE2D04"/>
    <w:rsid w:val="00DE6611"/>
    <w:rsid w:val="00DE786D"/>
    <w:rsid w:val="00DF5B2E"/>
    <w:rsid w:val="00DF6A56"/>
    <w:rsid w:val="00E16BA5"/>
    <w:rsid w:val="00E210E1"/>
    <w:rsid w:val="00E21596"/>
    <w:rsid w:val="00E215E2"/>
    <w:rsid w:val="00E218F2"/>
    <w:rsid w:val="00E31803"/>
    <w:rsid w:val="00E32AAF"/>
    <w:rsid w:val="00E458C5"/>
    <w:rsid w:val="00E5190C"/>
    <w:rsid w:val="00E51A91"/>
    <w:rsid w:val="00E54121"/>
    <w:rsid w:val="00E546AA"/>
    <w:rsid w:val="00E571F9"/>
    <w:rsid w:val="00E63480"/>
    <w:rsid w:val="00E74C98"/>
    <w:rsid w:val="00E86DF0"/>
    <w:rsid w:val="00E93A0F"/>
    <w:rsid w:val="00E94851"/>
    <w:rsid w:val="00EA20EE"/>
    <w:rsid w:val="00EA4581"/>
    <w:rsid w:val="00EB13CE"/>
    <w:rsid w:val="00EB1A89"/>
    <w:rsid w:val="00EB2837"/>
    <w:rsid w:val="00EB4CBE"/>
    <w:rsid w:val="00EB6BA1"/>
    <w:rsid w:val="00EB6C26"/>
    <w:rsid w:val="00ED4C31"/>
    <w:rsid w:val="00EE20D1"/>
    <w:rsid w:val="00F22E74"/>
    <w:rsid w:val="00F27025"/>
    <w:rsid w:val="00F37CD0"/>
    <w:rsid w:val="00F40638"/>
    <w:rsid w:val="00F4078C"/>
    <w:rsid w:val="00F44142"/>
    <w:rsid w:val="00F553AA"/>
    <w:rsid w:val="00F81F82"/>
    <w:rsid w:val="00F85486"/>
    <w:rsid w:val="00F85FA9"/>
    <w:rsid w:val="00F9419B"/>
    <w:rsid w:val="00FA0194"/>
    <w:rsid w:val="00FA409A"/>
    <w:rsid w:val="00FB20B9"/>
    <w:rsid w:val="00FB3228"/>
    <w:rsid w:val="00FC0EE6"/>
    <w:rsid w:val="00FC3021"/>
    <w:rsid w:val="00FC60FA"/>
    <w:rsid w:val="00FE1DDD"/>
    <w:rsid w:val="00FE728D"/>
    <w:rsid w:val="00FE7364"/>
    <w:rsid w:val="00FF0EF9"/>
    <w:rsid w:val="00FF148A"/>
    <w:rsid w:val="00FF2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EE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36030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36030"/>
    <w:pPr>
      <w:keepNext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36030"/>
    <w:pPr>
      <w:keepNext/>
      <w:jc w:val="center"/>
      <w:outlineLvl w:val="2"/>
    </w:pPr>
    <w:rPr>
      <w:b/>
      <w:bCs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36030"/>
    <w:pPr>
      <w:keepNext/>
      <w:outlineLvl w:val="6"/>
    </w:pPr>
    <w:rPr>
      <w:b/>
      <w:sz w:val="2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36030"/>
    <w:pPr>
      <w:keepNext/>
      <w:outlineLvl w:val="7"/>
    </w:pPr>
    <w:rPr>
      <w:b/>
      <w:i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0591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0591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0591B"/>
    <w:rPr>
      <w:rFonts w:ascii="Cambria" w:hAnsi="Cambria" w:cs="Times New Roman"/>
      <w:b/>
      <w:b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0591B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0591B"/>
    <w:rPr>
      <w:rFonts w:ascii="Calibri" w:hAnsi="Calibri" w:cs="Times New Roman"/>
      <w:i/>
      <w:iCs/>
      <w:sz w:val="24"/>
      <w:szCs w:val="24"/>
    </w:rPr>
  </w:style>
  <w:style w:type="paragraph" w:customStyle="1" w:styleId="a">
    <w:name w:val="Знак Знак Знак Знак Знак"/>
    <w:basedOn w:val="Normal"/>
    <w:uiPriority w:val="99"/>
    <w:rsid w:val="00023EAB"/>
    <w:pPr>
      <w:spacing w:after="160" w:line="240" w:lineRule="exact"/>
    </w:pPr>
    <w:rPr>
      <w:sz w:val="20"/>
      <w:szCs w:val="20"/>
      <w:lang w:eastAsia="zh-CN"/>
    </w:rPr>
  </w:style>
  <w:style w:type="table" w:styleId="TableGrid">
    <w:name w:val="Table Grid"/>
    <w:basedOn w:val="TableNormal"/>
    <w:uiPriority w:val="99"/>
    <w:rsid w:val="00E571F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455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0591B"/>
    <w:rPr>
      <w:rFonts w:cs="Times New Roman"/>
      <w:sz w:val="2"/>
    </w:rPr>
  </w:style>
  <w:style w:type="paragraph" w:customStyle="1" w:styleId="ConsPlusTitle">
    <w:name w:val="ConsPlusTitle"/>
    <w:uiPriority w:val="99"/>
    <w:rsid w:val="00023EAB"/>
    <w:pPr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SubtitleChar">
    <w:name w:val="Subtitle Char"/>
    <w:link w:val="Subtitle"/>
    <w:uiPriority w:val="99"/>
    <w:locked/>
    <w:rsid w:val="00D36030"/>
    <w:rPr>
      <w:rFonts w:ascii="Arial Unicode MS" w:eastAsia="Arial Unicode MS" w:hAnsi="Arial Unicode MS"/>
      <w:b/>
      <w:sz w:val="28"/>
      <w:lang w:val="ru-RU" w:eastAsia="ru-RU"/>
    </w:rPr>
  </w:style>
  <w:style w:type="paragraph" w:styleId="Subtitle">
    <w:name w:val="Subtitle"/>
    <w:basedOn w:val="Normal"/>
    <w:link w:val="SubtitleChar"/>
    <w:uiPriority w:val="99"/>
    <w:qFormat/>
    <w:rsid w:val="00D36030"/>
    <w:pPr>
      <w:spacing w:line="360" w:lineRule="auto"/>
      <w:jc w:val="center"/>
    </w:pPr>
    <w:rPr>
      <w:rFonts w:ascii="Arial Unicode MS" w:eastAsia="Arial Unicode MS" w:hAnsi="Arial Unicode MS"/>
      <w:b/>
      <w:sz w:val="28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00591B"/>
    <w:rPr>
      <w:rFonts w:ascii="Cambria" w:hAnsi="Cambria" w:cs="Times New Roman"/>
      <w:sz w:val="24"/>
      <w:szCs w:val="24"/>
    </w:rPr>
  </w:style>
  <w:style w:type="character" w:customStyle="1" w:styleId="BodyText3Char">
    <w:name w:val="Body Text 3 Char"/>
    <w:link w:val="BodyText3"/>
    <w:uiPriority w:val="99"/>
    <w:locked/>
    <w:rsid w:val="00D36030"/>
    <w:rPr>
      <w:rFonts w:ascii="Arial Unicode MS" w:eastAsia="Arial Unicode MS" w:hAnsi="Arial Unicode MS"/>
      <w:sz w:val="24"/>
      <w:lang w:val="ru-RU" w:eastAsia="ru-RU"/>
    </w:rPr>
  </w:style>
  <w:style w:type="paragraph" w:styleId="BodyText3">
    <w:name w:val="Body Text 3"/>
    <w:basedOn w:val="Normal"/>
    <w:link w:val="BodyText3Char"/>
    <w:uiPriority w:val="99"/>
    <w:rsid w:val="00D36030"/>
    <w:pPr>
      <w:spacing w:before="100" w:beforeAutospacing="1" w:after="100" w:afterAutospacing="1"/>
    </w:pPr>
    <w:rPr>
      <w:rFonts w:ascii="Arial Unicode MS" w:eastAsia="Arial Unicode MS" w:hAnsi="Arial Unicode MS"/>
      <w:szCs w:val="20"/>
    </w:rPr>
  </w:style>
  <w:style w:type="character" w:customStyle="1" w:styleId="BodyText3Char1">
    <w:name w:val="Body Text 3 Char1"/>
    <w:basedOn w:val="DefaultParagraphFont"/>
    <w:link w:val="BodyText3"/>
    <w:uiPriority w:val="99"/>
    <w:semiHidden/>
    <w:locked/>
    <w:rsid w:val="0000591B"/>
    <w:rPr>
      <w:rFonts w:cs="Times New Roman"/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locked/>
    <w:rsid w:val="00D36030"/>
    <w:rPr>
      <w:sz w:val="24"/>
      <w:lang w:val="ru-RU" w:eastAsia="ru-RU"/>
    </w:rPr>
  </w:style>
  <w:style w:type="paragraph" w:styleId="BodyTextIndent3">
    <w:name w:val="Body Text Indent 3"/>
    <w:basedOn w:val="Normal"/>
    <w:link w:val="BodyTextIndent3Char"/>
    <w:uiPriority w:val="99"/>
    <w:rsid w:val="00D36030"/>
    <w:pPr>
      <w:ind w:firstLine="708"/>
      <w:jc w:val="both"/>
    </w:pPr>
    <w:rPr>
      <w:szCs w:val="20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semiHidden/>
    <w:locked/>
    <w:rsid w:val="0000591B"/>
    <w:rPr>
      <w:rFonts w:cs="Times New Roman"/>
      <w:sz w:val="16"/>
      <w:szCs w:val="16"/>
    </w:rPr>
  </w:style>
  <w:style w:type="paragraph" w:customStyle="1" w:styleId="ConsPlusNonformat">
    <w:name w:val="ConsPlusNonformat"/>
    <w:uiPriority w:val="99"/>
    <w:rsid w:val="00D36030"/>
    <w:pPr>
      <w:widowControl w:val="0"/>
      <w:snapToGrid w:val="0"/>
    </w:pPr>
    <w:rPr>
      <w:rFonts w:ascii="Courier New" w:hAnsi="Courier New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836A4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36A46"/>
    <w:rPr>
      <w:rFonts w:cs="Times New Roman"/>
      <w:sz w:val="24"/>
    </w:rPr>
  </w:style>
  <w:style w:type="paragraph" w:customStyle="1" w:styleId="1">
    <w:name w:val="Знак Знак Знак Знак Знак1"/>
    <w:basedOn w:val="Normal"/>
    <w:uiPriority w:val="99"/>
    <w:rsid w:val="003C5278"/>
    <w:pPr>
      <w:spacing w:after="160" w:line="240" w:lineRule="exact"/>
    </w:pPr>
    <w:rPr>
      <w:sz w:val="20"/>
      <w:szCs w:val="20"/>
      <w:lang w:eastAsia="zh-CN"/>
    </w:rPr>
  </w:style>
  <w:style w:type="paragraph" w:styleId="PlainText">
    <w:name w:val="Plain Text"/>
    <w:basedOn w:val="Normal"/>
    <w:link w:val="PlainTextChar"/>
    <w:uiPriority w:val="99"/>
    <w:rsid w:val="00EB1A89"/>
    <w:pPr>
      <w:ind w:firstLine="709"/>
      <w:jc w:val="both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EB1A89"/>
    <w:rPr>
      <w:rFonts w:ascii="Courier New" w:hAnsi="Courier New" w:cs="Times New Roman"/>
    </w:rPr>
  </w:style>
  <w:style w:type="paragraph" w:styleId="NoSpacing">
    <w:name w:val="No Spacing"/>
    <w:uiPriority w:val="99"/>
    <w:qFormat/>
    <w:rsid w:val="00FC0EE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293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3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3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3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3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3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3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3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3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680</TotalTime>
  <Pages>4</Pages>
  <Words>1216</Words>
  <Characters>6936</Characters>
  <Application>Microsoft Office Outlook</Application>
  <DocSecurity>0</DocSecurity>
  <Lines>0</Lines>
  <Paragraphs>0</Paragraphs>
  <ScaleCrop>false</ScaleCrop>
  <Company>-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внесении изменений в уведомление № 6</dc:title>
  <dc:subject/>
  <dc:creator>-</dc:creator>
  <cp:keywords/>
  <dc:description/>
  <cp:lastModifiedBy>1</cp:lastModifiedBy>
  <cp:revision>233</cp:revision>
  <cp:lastPrinted>2017-07-21T10:58:00Z</cp:lastPrinted>
  <dcterms:created xsi:type="dcterms:W3CDTF">2013-05-13T16:46:00Z</dcterms:created>
  <dcterms:modified xsi:type="dcterms:W3CDTF">2017-07-25T13:48:00Z</dcterms:modified>
</cp:coreProperties>
</file>