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F34" w:rsidRPr="00232CA3" w:rsidRDefault="00C01F34" w:rsidP="00406193">
      <w:pPr>
        <w:spacing w:before="100" w:beforeAutospacing="1" w:after="100" w:afterAutospacing="1"/>
        <w:jc w:val="center"/>
        <w:rPr>
          <w:b/>
          <w:sz w:val="32"/>
          <w:szCs w:val="32"/>
        </w:rPr>
      </w:pPr>
      <w:bookmarkStart w:id="0" w:name="OLE_LINK38"/>
      <w:bookmarkStart w:id="1" w:name="OLE_LINK39"/>
      <w:r w:rsidRPr="00232CA3">
        <w:rPr>
          <w:b/>
          <w:sz w:val="32"/>
          <w:szCs w:val="32"/>
        </w:rPr>
        <w:t>СОВЕТ ДЕПУТАТОВ</w:t>
      </w:r>
    </w:p>
    <w:p w:rsidR="00C01F34" w:rsidRPr="00232CA3" w:rsidRDefault="00C01F34" w:rsidP="00406193">
      <w:pPr>
        <w:spacing w:before="100" w:beforeAutospacing="1" w:after="100" w:afterAutospacing="1"/>
        <w:jc w:val="center"/>
        <w:rPr>
          <w:b/>
          <w:bCs/>
          <w:sz w:val="32"/>
          <w:szCs w:val="32"/>
        </w:rPr>
      </w:pPr>
      <w:r w:rsidRPr="00232CA3">
        <w:rPr>
          <w:b/>
          <w:sz w:val="32"/>
          <w:szCs w:val="32"/>
        </w:rPr>
        <w:t>муниципального округа</w:t>
      </w:r>
    </w:p>
    <w:p w:rsidR="00C01F34" w:rsidRPr="00232CA3" w:rsidRDefault="00C01F34" w:rsidP="00406193">
      <w:pPr>
        <w:spacing w:before="100" w:beforeAutospacing="1" w:after="100" w:afterAutospacing="1"/>
        <w:jc w:val="center"/>
        <w:rPr>
          <w:b/>
          <w:sz w:val="32"/>
          <w:szCs w:val="32"/>
        </w:rPr>
      </w:pPr>
      <w:r w:rsidRPr="00232CA3">
        <w:rPr>
          <w:b/>
          <w:bCs/>
          <w:sz w:val="32"/>
          <w:szCs w:val="32"/>
        </w:rPr>
        <w:t xml:space="preserve">РЯЗАНСКИЙ </w:t>
      </w:r>
    </w:p>
    <w:p w:rsidR="00C01F34" w:rsidRPr="00232CA3" w:rsidRDefault="00C01F34" w:rsidP="00406193">
      <w:pPr>
        <w:tabs>
          <w:tab w:val="left" w:pos="1350"/>
        </w:tabs>
        <w:jc w:val="center"/>
        <w:rPr>
          <w:b/>
          <w:sz w:val="32"/>
          <w:szCs w:val="32"/>
        </w:rPr>
      </w:pPr>
      <w:r w:rsidRPr="00232CA3">
        <w:rPr>
          <w:b/>
          <w:sz w:val="32"/>
          <w:szCs w:val="32"/>
        </w:rPr>
        <w:t>РЕШЕНИЕ</w:t>
      </w:r>
    </w:p>
    <w:p w:rsidR="00C01F34" w:rsidRPr="00232CA3" w:rsidRDefault="00C01F34" w:rsidP="00406193">
      <w:pPr>
        <w:tabs>
          <w:tab w:val="left" w:pos="1350"/>
        </w:tabs>
        <w:rPr>
          <w:b/>
          <w:sz w:val="32"/>
          <w:szCs w:val="32"/>
        </w:rPr>
      </w:pPr>
    </w:p>
    <w:p w:rsidR="00C01F34" w:rsidRPr="00232CA3" w:rsidRDefault="00C01F34" w:rsidP="00406193">
      <w:pPr>
        <w:tabs>
          <w:tab w:val="left" w:pos="1350"/>
        </w:tabs>
        <w:rPr>
          <w:color w:val="000000"/>
          <w:spacing w:val="7"/>
        </w:rPr>
      </w:pPr>
      <w:r w:rsidRPr="00232CA3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1</w:t>
      </w:r>
      <w:r w:rsidRPr="00232CA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апреля</w:t>
      </w:r>
      <w:r w:rsidRPr="00232CA3">
        <w:rPr>
          <w:b/>
          <w:sz w:val="32"/>
          <w:szCs w:val="32"/>
        </w:rPr>
        <w:t xml:space="preserve"> 2017 года №  8</w:t>
      </w:r>
      <w:r>
        <w:rPr>
          <w:b/>
          <w:sz w:val="32"/>
          <w:szCs w:val="32"/>
        </w:rPr>
        <w:t>3</w:t>
      </w:r>
      <w:r w:rsidRPr="00232CA3">
        <w:rPr>
          <w:b/>
          <w:sz w:val="32"/>
          <w:szCs w:val="32"/>
        </w:rPr>
        <w:t>/</w:t>
      </w:r>
      <w:r>
        <w:rPr>
          <w:b/>
          <w:sz w:val="32"/>
          <w:szCs w:val="32"/>
        </w:rPr>
        <w:t>13</w:t>
      </w:r>
    </w:p>
    <w:p w:rsidR="00C01F34" w:rsidRDefault="00C01F34" w:rsidP="009A7425">
      <w:pPr>
        <w:jc w:val="center"/>
        <w:rPr>
          <w:b/>
        </w:rPr>
      </w:pPr>
    </w:p>
    <w:p w:rsidR="00C01F34" w:rsidRDefault="00C01F34" w:rsidP="00540A97">
      <w:pPr>
        <w:tabs>
          <w:tab w:val="left" w:pos="1350"/>
        </w:tabs>
        <w:rPr>
          <w:b/>
          <w:sz w:val="32"/>
          <w:szCs w:val="32"/>
        </w:rPr>
      </w:pPr>
    </w:p>
    <w:p w:rsidR="00C01F34" w:rsidRDefault="00C01F34" w:rsidP="00C61AD3">
      <w:pPr>
        <w:jc w:val="center"/>
        <w:rPr>
          <w:b/>
        </w:rPr>
      </w:pPr>
    </w:p>
    <w:p w:rsidR="00C01F34" w:rsidRDefault="00C01F34" w:rsidP="00C61AD3">
      <w:pPr>
        <w:jc w:val="center"/>
        <w:rPr>
          <w:b/>
        </w:rPr>
      </w:pPr>
    </w:p>
    <w:p w:rsidR="00C01F34" w:rsidRDefault="00C01F34" w:rsidP="00C61AD3">
      <w:pPr>
        <w:jc w:val="center"/>
        <w:rPr>
          <w:b/>
        </w:rPr>
      </w:pPr>
    </w:p>
    <w:p w:rsidR="00C01F34" w:rsidRDefault="00C01F34" w:rsidP="00406193">
      <w:pPr>
        <w:rPr>
          <w:b/>
        </w:rPr>
      </w:pPr>
      <w:r w:rsidRPr="00C61AD3">
        <w:rPr>
          <w:b/>
        </w:rPr>
        <w:t>Об исполнении</w:t>
      </w:r>
      <w:r>
        <w:rPr>
          <w:b/>
        </w:rPr>
        <w:t xml:space="preserve"> б</w:t>
      </w:r>
      <w:r w:rsidRPr="00C61AD3">
        <w:rPr>
          <w:b/>
        </w:rPr>
        <w:t>юджета</w:t>
      </w:r>
      <w:r>
        <w:rPr>
          <w:b/>
        </w:rPr>
        <w:t xml:space="preserve"> </w:t>
      </w:r>
      <w:r w:rsidRPr="00C61AD3">
        <w:rPr>
          <w:b/>
        </w:rPr>
        <w:t xml:space="preserve">муниципального </w:t>
      </w:r>
    </w:p>
    <w:p w:rsidR="00C01F34" w:rsidRPr="00C61AD3" w:rsidRDefault="00C01F34" w:rsidP="00406193">
      <w:pPr>
        <w:rPr>
          <w:b/>
        </w:rPr>
      </w:pPr>
      <w:r>
        <w:rPr>
          <w:b/>
        </w:rPr>
        <w:t>о</w:t>
      </w:r>
      <w:r w:rsidRPr="00C61AD3">
        <w:rPr>
          <w:b/>
        </w:rPr>
        <w:t>круга</w:t>
      </w:r>
      <w:r>
        <w:rPr>
          <w:b/>
        </w:rPr>
        <w:t xml:space="preserve"> </w:t>
      </w:r>
      <w:r w:rsidRPr="00C61AD3">
        <w:rPr>
          <w:b/>
        </w:rPr>
        <w:t xml:space="preserve">Рязанский за </w:t>
      </w:r>
      <w:r>
        <w:rPr>
          <w:b/>
        </w:rPr>
        <w:t>1 квартал</w:t>
      </w:r>
      <w:r w:rsidRPr="00C61AD3">
        <w:rPr>
          <w:b/>
        </w:rPr>
        <w:t xml:space="preserve"> 201</w:t>
      </w:r>
      <w:r>
        <w:rPr>
          <w:b/>
        </w:rPr>
        <w:t>7</w:t>
      </w:r>
      <w:r w:rsidRPr="00C61AD3">
        <w:rPr>
          <w:b/>
        </w:rPr>
        <w:t xml:space="preserve"> года</w:t>
      </w:r>
    </w:p>
    <w:p w:rsidR="00C01F34" w:rsidRDefault="00C01F34" w:rsidP="00EF7AD2">
      <w:pPr>
        <w:rPr>
          <w:sz w:val="22"/>
          <w:szCs w:val="22"/>
        </w:rPr>
      </w:pPr>
    </w:p>
    <w:p w:rsidR="00C01F34" w:rsidRDefault="00C01F34" w:rsidP="00EF7AD2">
      <w:pPr>
        <w:rPr>
          <w:sz w:val="22"/>
          <w:szCs w:val="22"/>
        </w:rPr>
      </w:pPr>
    </w:p>
    <w:p w:rsidR="00C01F34" w:rsidRDefault="00C01F34" w:rsidP="00EF7AD2">
      <w:pPr>
        <w:jc w:val="both"/>
      </w:pPr>
      <w:r w:rsidRPr="00C61AD3">
        <w:tab/>
        <w:t>В соответствии с п.5 статьи 264.2 Бюджетного кодекса Российской Федерации, Уставом муниципального округа Рязанский, Положением о бюджетном процессе во внутригородском муниципальном образовании Рязанское в городе Москве</w:t>
      </w:r>
      <w:r>
        <w:t>, Совет депутатов муниципального округа Рязанский решил:</w:t>
      </w:r>
    </w:p>
    <w:p w:rsidR="00C01F34" w:rsidRPr="00C61AD3" w:rsidRDefault="00C01F34" w:rsidP="00EF7AD2">
      <w:pPr>
        <w:jc w:val="both"/>
      </w:pPr>
    </w:p>
    <w:p w:rsidR="00C01F34" w:rsidRPr="00C61AD3" w:rsidRDefault="00C01F34" w:rsidP="00C61AD3">
      <w:pPr>
        <w:numPr>
          <w:ilvl w:val="0"/>
          <w:numId w:val="7"/>
        </w:numPr>
        <w:ind w:left="0" w:firstLine="720"/>
        <w:jc w:val="both"/>
      </w:pPr>
      <w:r>
        <w:t>Принять к сведению</w:t>
      </w:r>
      <w:r w:rsidRPr="00C61AD3">
        <w:t xml:space="preserve"> отчет об исполнении бюджета муниципального округа Рязанский за </w:t>
      </w:r>
      <w:r>
        <w:t>1 квартал</w:t>
      </w:r>
      <w:r w:rsidRPr="00C61AD3">
        <w:t xml:space="preserve"> 201</w:t>
      </w:r>
      <w:r>
        <w:t>7</w:t>
      </w:r>
      <w:r w:rsidRPr="00C61AD3">
        <w:t xml:space="preserve"> года  по доходам  в сумме </w:t>
      </w:r>
      <w:r>
        <w:t>4473</w:t>
      </w:r>
      <w:r w:rsidRPr="00540A97">
        <w:t>,4  тыс</w:t>
      </w:r>
      <w:r w:rsidRPr="00C61AD3">
        <w:t xml:space="preserve">. руб. по расходам в сумме </w:t>
      </w:r>
      <w:r>
        <w:t>4055</w:t>
      </w:r>
      <w:r w:rsidRPr="00540A97">
        <w:t>,</w:t>
      </w:r>
      <w:r>
        <w:t>3</w:t>
      </w:r>
      <w:r w:rsidRPr="00C61AD3">
        <w:rPr>
          <w:b/>
        </w:rPr>
        <w:t xml:space="preserve"> </w:t>
      </w:r>
      <w:r w:rsidRPr="00C61AD3">
        <w:t xml:space="preserve"> тыс. рублей с превышением </w:t>
      </w:r>
      <w:r>
        <w:t>доходов</w:t>
      </w:r>
      <w:r w:rsidRPr="00C61AD3">
        <w:t xml:space="preserve"> над </w:t>
      </w:r>
      <w:r>
        <w:t>расходами</w:t>
      </w:r>
      <w:r w:rsidRPr="00C61AD3">
        <w:t xml:space="preserve"> в сумме </w:t>
      </w:r>
      <w:r w:rsidRPr="00C61AD3">
        <w:rPr>
          <w:snapToGrid w:val="0"/>
        </w:rPr>
        <w:t xml:space="preserve"> </w:t>
      </w:r>
      <w:r>
        <w:rPr>
          <w:snapToGrid w:val="0"/>
        </w:rPr>
        <w:t>418</w:t>
      </w:r>
      <w:r w:rsidRPr="00540A97">
        <w:rPr>
          <w:snapToGrid w:val="0"/>
        </w:rPr>
        <w:t>,</w:t>
      </w:r>
      <w:r>
        <w:rPr>
          <w:snapToGrid w:val="0"/>
        </w:rPr>
        <w:t>1</w:t>
      </w:r>
      <w:r w:rsidRPr="00C61AD3">
        <w:rPr>
          <w:snapToGrid w:val="0"/>
        </w:rPr>
        <w:t xml:space="preserve"> </w:t>
      </w:r>
      <w:r w:rsidRPr="00C61AD3">
        <w:t>тыс. рублей(</w:t>
      </w:r>
      <w:r>
        <w:t>профицит ):</w:t>
      </w:r>
      <w:r w:rsidRPr="00C61AD3">
        <w:rPr>
          <w:b/>
        </w:rPr>
        <w:t xml:space="preserve">                   </w:t>
      </w:r>
    </w:p>
    <w:p w:rsidR="00C01F34" w:rsidRPr="00C61AD3" w:rsidRDefault="00C01F34" w:rsidP="00C61AD3">
      <w:pPr>
        <w:pStyle w:val="BodyText"/>
        <w:spacing w:after="0"/>
        <w:ind w:right="253" w:firstLine="709"/>
        <w:jc w:val="both"/>
        <w:rPr>
          <w:sz w:val="28"/>
          <w:szCs w:val="28"/>
        </w:rPr>
      </w:pPr>
      <w:r w:rsidRPr="00C61AD3">
        <w:rPr>
          <w:sz w:val="28"/>
          <w:szCs w:val="28"/>
        </w:rPr>
        <w:t>1.1) доходы бюджета муниципального округа Рязанский согласно приложению 1 к настоящему решению;</w:t>
      </w:r>
    </w:p>
    <w:p w:rsidR="00C01F34" w:rsidRPr="00C61AD3" w:rsidRDefault="00C01F34" w:rsidP="00C61AD3">
      <w:pPr>
        <w:pStyle w:val="BodyText"/>
        <w:ind w:right="253" w:firstLine="709"/>
        <w:jc w:val="both"/>
        <w:rPr>
          <w:sz w:val="28"/>
          <w:szCs w:val="28"/>
        </w:rPr>
      </w:pPr>
      <w:r w:rsidRPr="00C61AD3">
        <w:rPr>
          <w:sz w:val="28"/>
          <w:szCs w:val="28"/>
        </w:rPr>
        <w:t>1.2) расходы бюджета муниципального округа Рязанский согласно приложениям 2,3 к настоящему решени</w:t>
      </w:r>
      <w:r>
        <w:rPr>
          <w:sz w:val="28"/>
          <w:szCs w:val="28"/>
        </w:rPr>
        <w:t>ю</w:t>
      </w:r>
      <w:r w:rsidRPr="00C61AD3">
        <w:rPr>
          <w:sz w:val="28"/>
          <w:szCs w:val="28"/>
        </w:rPr>
        <w:t>;</w:t>
      </w:r>
    </w:p>
    <w:p w:rsidR="00C01F34" w:rsidRPr="00C61AD3" w:rsidRDefault="00C01F34" w:rsidP="00C61AD3">
      <w:pPr>
        <w:pStyle w:val="BodyText"/>
        <w:ind w:right="253" w:firstLine="375"/>
        <w:jc w:val="both"/>
        <w:rPr>
          <w:sz w:val="28"/>
          <w:szCs w:val="28"/>
        </w:rPr>
      </w:pPr>
      <w:r w:rsidRPr="00C61AD3">
        <w:rPr>
          <w:sz w:val="28"/>
          <w:szCs w:val="28"/>
        </w:rPr>
        <w:t xml:space="preserve">     1.3) источники финансирования дефицита бюджета муниципального округа Рязанский согласно приложению 4,5 к настоящему решени</w:t>
      </w:r>
      <w:r>
        <w:rPr>
          <w:sz w:val="28"/>
          <w:szCs w:val="28"/>
        </w:rPr>
        <w:t>ю</w:t>
      </w:r>
      <w:r w:rsidRPr="00C61AD3">
        <w:rPr>
          <w:sz w:val="28"/>
          <w:szCs w:val="28"/>
        </w:rPr>
        <w:t>.</w:t>
      </w:r>
    </w:p>
    <w:p w:rsidR="00C01F34" w:rsidRPr="00DD782C" w:rsidRDefault="00C01F34" w:rsidP="00DD782C">
      <w:pPr>
        <w:pStyle w:val="BodyText"/>
        <w:ind w:right="253" w:firstLine="375"/>
        <w:jc w:val="both"/>
        <w:rPr>
          <w:sz w:val="28"/>
          <w:szCs w:val="28"/>
        </w:rPr>
      </w:pPr>
      <w:r w:rsidRPr="00DD782C">
        <w:rPr>
          <w:sz w:val="28"/>
          <w:szCs w:val="28"/>
        </w:rPr>
        <w:t xml:space="preserve">    </w:t>
      </w:r>
      <w:r>
        <w:rPr>
          <w:sz w:val="28"/>
          <w:szCs w:val="28"/>
        </w:rPr>
        <w:t>2</w:t>
      </w:r>
      <w:r w:rsidRPr="00DD782C">
        <w:rPr>
          <w:sz w:val="28"/>
          <w:szCs w:val="28"/>
        </w:rPr>
        <w:t>.  Настоящее решение вступает в силу со дня принятия.</w:t>
      </w:r>
    </w:p>
    <w:p w:rsidR="00C01F34" w:rsidRPr="00C61AD3" w:rsidRDefault="00C01F34" w:rsidP="00DD782C">
      <w:pPr>
        <w:pStyle w:val="BodyText"/>
        <w:ind w:right="253" w:firstLine="3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Опубликовать настоящее решение в информационном бюллетене «Рязанский проспект и разместить на официальном сайте муниципального округа Рязанский.</w:t>
      </w:r>
    </w:p>
    <w:p w:rsidR="00C01F34" w:rsidRPr="00C61AD3" w:rsidRDefault="00C01F34" w:rsidP="00C61AD3">
      <w:pPr>
        <w:pStyle w:val="BodyText"/>
        <w:ind w:right="253" w:firstLine="375"/>
        <w:jc w:val="both"/>
        <w:rPr>
          <w:sz w:val="28"/>
          <w:szCs w:val="28"/>
        </w:rPr>
      </w:pPr>
      <w:r w:rsidRPr="00C61AD3">
        <w:rPr>
          <w:sz w:val="28"/>
          <w:szCs w:val="28"/>
        </w:rPr>
        <w:t xml:space="preserve">    4. Контроль исполнения настоящего решени</w:t>
      </w:r>
      <w:r>
        <w:rPr>
          <w:sz w:val="28"/>
          <w:szCs w:val="28"/>
        </w:rPr>
        <w:t>я</w:t>
      </w:r>
      <w:r w:rsidRPr="00C61AD3">
        <w:rPr>
          <w:sz w:val="28"/>
          <w:szCs w:val="28"/>
        </w:rPr>
        <w:t xml:space="preserve"> возложить на главу муниципального округа  Рязанский  А.Д.Евсеева.</w:t>
      </w:r>
    </w:p>
    <w:p w:rsidR="00C01F34" w:rsidRDefault="00C01F34" w:rsidP="00406193">
      <w:pPr>
        <w:jc w:val="both"/>
        <w:rPr>
          <w:b/>
        </w:rPr>
      </w:pPr>
    </w:p>
    <w:p w:rsidR="00C01F34" w:rsidRPr="006466E0" w:rsidRDefault="00C01F34" w:rsidP="00406193">
      <w:pPr>
        <w:jc w:val="both"/>
        <w:rPr>
          <w:b/>
        </w:rPr>
      </w:pPr>
      <w:r w:rsidRPr="006466E0">
        <w:rPr>
          <w:b/>
        </w:rPr>
        <w:t>Глава муниципального</w:t>
      </w:r>
    </w:p>
    <w:p w:rsidR="00C01F34" w:rsidRDefault="00C01F34" w:rsidP="00406193">
      <w:pPr>
        <w:jc w:val="both"/>
        <w:rPr>
          <w:color w:val="000000"/>
        </w:rPr>
      </w:pPr>
      <w:r w:rsidRPr="006466E0">
        <w:rPr>
          <w:b/>
        </w:rPr>
        <w:t>округа Рязанский</w:t>
      </w:r>
      <w:r w:rsidRPr="006466E0">
        <w:rPr>
          <w:b/>
        </w:rPr>
        <w:tab/>
      </w:r>
      <w:r w:rsidRPr="006466E0">
        <w:rPr>
          <w:b/>
        </w:rPr>
        <w:tab/>
      </w:r>
      <w:r>
        <w:rPr>
          <w:b/>
        </w:rPr>
        <w:t xml:space="preserve">    </w:t>
      </w:r>
      <w:r w:rsidRPr="006466E0">
        <w:rPr>
          <w:b/>
        </w:rPr>
        <w:t xml:space="preserve">                                      </w:t>
      </w:r>
      <w:r>
        <w:rPr>
          <w:b/>
        </w:rPr>
        <w:t xml:space="preserve">       </w:t>
      </w:r>
      <w:r w:rsidRPr="006466E0">
        <w:rPr>
          <w:b/>
        </w:rPr>
        <w:t xml:space="preserve">        А.Д. Евсеев</w:t>
      </w:r>
    </w:p>
    <w:p w:rsidR="00C01F34" w:rsidRPr="00D87214" w:rsidRDefault="00C01F34" w:rsidP="00406193">
      <w:pPr>
        <w:rPr>
          <w:sz w:val="32"/>
          <w:szCs w:val="32"/>
        </w:rPr>
        <w:sectPr w:rsidR="00C01F34" w:rsidRPr="00D87214" w:rsidSect="006179B4">
          <w:pgSz w:w="11906" w:h="16838"/>
          <w:pgMar w:top="851" w:right="986" w:bottom="851" w:left="1320" w:header="709" w:footer="709" w:gutter="0"/>
          <w:cols w:space="708"/>
          <w:docGrid w:linePitch="360"/>
        </w:sectPr>
      </w:pPr>
    </w:p>
    <w:p w:rsidR="00C01F34" w:rsidRDefault="00C01F34" w:rsidP="009A7425">
      <w:pPr>
        <w:shd w:val="clear" w:color="auto" w:fill="FFFFFF"/>
        <w:tabs>
          <w:tab w:val="left" w:pos="8035"/>
        </w:tabs>
        <w:ind w:left="14"/>
        <w:jc w:val="right"/>
        <w:rPr>
          <w:b/>
          <w:color w:val="000000"/>
          <w:spacing w:val="-6"/>
        </w:rPr>
      </w:pPr>
    </w:p>
    <w:p w:rsidR="00C01F34" w:rsidRDefault="00C01F34" w:rsidP="00EF7AD2">
      <w:pPr>
        <w:ind w:left="4860"/>
        <w:rPr>
          <w:b/>
          <w:sz w:val="22"/>
          <w:szCs w:val="22"/>
        </w:rPr>
      </w:pPr>
    </w:p>
    <w:bookmarkEnd w:id="0"/>
    <w:bookmarkEnd w:id="1"/>
    <w:p w:rsidR="00C01F34" w:rsidRPr="00CA194A" w:rsidRDefault="00C01F34" w:rsidP="005A3F74">
      <w:pPr>
        <w:ind w:left="4860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Pr="00CA194A">
        <w:rPr>
          <w:b/>
          <w:sz w:val="22"/>
          <w:szCs w:val="22"/>
        </w:rPr>
        <w:t>риложение 1</w:t>
      </w:r>
    </w:p>
    <w:p w:rsidR="00C01F34" w:rsidRPr="00CA194A" w:rsidRDefault="00C01F34" w:rsidP="005A3F74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 Совета депутатов</w:t>
      </w:r>
    </w:p>
    <w:p w:rsidR="00C01F34" w:rsidRPr="00CA194A" w:rsidRDefault="00C01F34" w:rsidP="005A3F74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>муниципального округа Рязанский</w:t>
      </w:r>
    </w:p>
    <w:p w:rsidR="00C01F34" w:rsidRDefault="00C01F34" w:rsidP="00EF7AD2">
      <w:pPr>
        <w:ind w:left="4860"/>
        <w:rPr>
          <w:b/>
          <w:sz w:val="22"/>
          <w:szCs w:val="22"/>
        </w:rPr>
      </w:pPr>
      <w:r w:rsidRPr="00CA194A">
        <w:rPr>
          <w:sz w:val="22"/>
          <w:szCs w:val="22"/>
        </w:rPr>
        <w:t xml:space="preserve">от  </w:t>
      </w:r>
      <w:r>
        <w:rPr>
          <w:sz w:val="22"/>
          <w:szCs w:val="22"/>
        </w:rPr>
        <w:t xml:space="preserve"> 11.04.2017 года  №  83/13</w:t>
      </w:r>
    </w:p>
    <w:p w:rsidR="00C01F34" w:rsidRDefault="00C01F34" w:rsidP="00EF7AD2">
      <w:pPr>
        <w:ind w:left="4860"/>
        <w:rPr>
          <w:b/>
          <w:sz w:val="22"/>
          <w:szCs w:val="22"/>
        </w:rPr>
      </w:pPr>
    </w:p>
    <w:p w:rsidR="00C01F34" w:rsidRPr="00344CFF" w:rsidRDefault="00C01F34" w:rsidP="00EF7AD2">
      <w:pPr>
        <w:jc w:val="center"/>
        <w:rPr>
          <w:b/>
          <w:sz w:val="26"/>
          <w:szCs w:val="26"/>
        </w:rPr>
      </w:pPr>
      <w:r w:rsidRPr="00344CFF">
        <w:rPr>
          <w:b/>
          <w:sz w:val="26"/>
          <w:szCs w:val="26"/>
        </w:rPr>
        <w:t xml:space="preserve">Доходы бюджета </w:t>
      </w:r>
      <w:r>
        <w:rPr>
          <w:b/>
          <w:sz w:val="26"/>
          <w:szCs w:val="26"/>
        </w:rPr>
        <w:t>муниципального округа Рязанский</w:t>
      </w:r>
      <w:r w:rsidRPr="00344CF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1 квартал</w:t>
      </w:r>
      <w:r w:rsidRPr="00344CFF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344CFF">
        <w:rPr>
          <w:b/>
          <w:sz w:val="26"/>
          <w:szCs w:val="26"/>
        </w:rPr>
        <w:t xml:space="preserve"> год</w:t>
      </w:r>
      <w:r>
        <w:rPr>
          <w:b/>
          <w:sz w:val="26"/>
          <w:szCs w:val="26"/>
        </w:rPr>
        <w:t>а</w:t>
      </w:r>
    </w:p>
    <w:tbl>
      <w:tblPr>
        <w:tblW w:w="10797" w:type="dxa"/>
        <w:tblInd w:w="-1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540"/>
        <w:gridCol w:w="900"/>
        <w:gridCol w:w="540"/>
        <w:gridCol w:w="379"/>
        <w:gridCol w:w="341"/>
        <w:gridCol w:w="236"/>
        <w:gridCol w:w="2825"/>
        <w:gridCol w:w="1134"/>
        <w:gridCol w:w="1134"/>
        <w:gridCol w:w="1275"/>
        <w:gridCol w:w="1133"/>
      </w:tblGrid>
      <w:tr w:rsidR="00C01F34" w:rsidRPr="00246ACB" w:rsidTr="002F1DE5">
        <w:trPr>
          <w:cantSplit/>
          <w:trHeight w:val="1152"/>
        </w:trPr>
        <w:tc>
          <w:tcPr>
            <w:tcW w:w="2719" w:type="dxa"/>
            <w:gridSpan w:val="5"/>
            <w:vAlign w:val="center"/>
          </w:tcPr>
          <w:p w:rsidR="00C01F34" w:rsidRPr="00246ACB" w:rsidRDefault="00C01F34" w:rsidP="00A23377">
            <w:pPr>
              <w:jc w:val="center"/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Коды классификации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Наименование доходов</w:t>
            </w:r>
          </w:p>
        </w:tc>
        <w:tc>
          <w:tcPr>
            <w:tcW w:w="1134" w:type="dxa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 xml:space="preserve">Утверждено на </w:t>
            </w:r>
          </w:p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246ACB">
              <w:rPr>
                <w:sz w:val="20"/>
                <w:szCs w:val="20"/>
              </w:rPr>
              <w:t xml:space="preserve"> год</w:t>
            </w:r>
          </w:p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</w:tcPr>
          <w:p w:rsidR="00C01F34" w:rsidRPr="00246ACB" w:rsidRDefault="00C01F34" w:rsidP="00D32499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246ACB">
              <w:rPr>
                <w:sz w:val="20"/>
                <w:szCs w:val="20"/>
              </w:rPr>
              <w:t>сполнен</w:t>
            </w:r>
            <w:r>
              <w:rPr>
                <w:sz w:val="20"/>
                <w:szCs w:val="20"/>
              </w:rPr>
              <w:t>о</w:t>
            </w:r>
            <w:r w:rsidRPr="00246ACB">
              <w:rPr>
                <w:sz w:val="20"/>
                <w:szCs w:val="20"/>
              </w:rPr>
              <w:t xml:space="preserve"> за </w:t>
            </w:r>
          </w:p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квартал</w:t>
            </w:r>
            <w:r w:rsidRPr="00246ACB">
              <w:rPr>
                <w:sz w:val="20"/>
                <w:szCs w:val="20"/>
              </w:rPr>
              <w:t xml:space="preserve">  201</w:t>
            </w:r>
            <w:r>
              <w:rPr>
                <w:sz w:val="20"/>
                <w:szCs w:val="20"/>
              </w:rPr>
              <w:t>7</w:t>
            </w:r>
            <w:r w:rsidRPr="00246ACB">
              <w:rPr>
                <w:sz w:val="20"/>
                <w:szCs w:val="20"/>
              </w:rPr>
              <w:t xml:space="preserve"> года</w:t>
            </w:r>
          </w:p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(тыс. руб.)</w:t>
            </w:r>
          </w:p>
        </w:tc>
        <w:tc>
          <w:tcPr>
            <w:tcW w:w="1275" w:type="dxa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плановых показателей  (в %)</w:t>
            </w:r>
          </w:p>
        </w:tc>
        <w:tc>
          <w:tcPr>
            <w:tcW w:w="1133" w:type="dxa"/>
          </w:tcPr>
          <w:p w:rsidR="00C01F34" w:rsidRPr="00246ACB" w:rsidRDefault="00C01F34" w:rsidP="002F1D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Остаток неисполненных доходов бюджета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ДОХОДЫ</w:t>
            </w:r>
          </w:p>
        </w:tc>
        <w:tc>
          <w:tcPr>
            <w:tcW w:w="1134" w:type="dxa"/>
          </w:tcPr>
          <w:p w:rsidR="00C01F34" w:rsidRPr="00246ACB" w:rsidRDefault="00C01F34" w:rsidP="00E8501D">
            <w:pPr>
              <w:jc w:val="center"/>
              <w:rPr>
                <w:sz w:val="20"/>
                <w:szCs w:val="20"/>
              </w:rPr>
            </w:pPr>
            <w:r w:rsidRPr="007B1531">
              <w:rPr>
                <w:b/>
                <w:sz w:val="20"/>
                <w:szCs w:val="20"/>
              </w:rPr>
              <w:t>20395,9</w:t>
            </w:r>
          </w:p>
        </w:tc>
        <w:tc>
          <w:tcPr>
            <w:tcW w:w="1134" w:type="dxa"/>
          </w:tcPr>
          <w:p w:rsidR="00C01F34" w:rsidRPr="00246ACB" w:rsidRDefault="00C01F34" w:rsidP="00E8501D">
            <w:pPr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3804</w:t>
            </w:r>
            <w:r w:rsidRPr="00246ACB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75" w:type="dxa"/>
          </w:tcPr>
          <w:p w:rsidR="00C01F34" w:rsidRPr="00246ACB" w:rsidRDefault="00C01F34" w:rsidP="00123A82">
            <w:pPr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18,7</w:t>
            </w:r>
          </w:p>
        </w:tc>
        <w:tc>
          <w:tcPr>
            <w:tcW w:w="1133" w:type="dxa"/>
          </w:tcPr>
          <w:p w:rsidR="00C01F34" w:rsidRPr="00246ACB" w:rsidRDefault="00C01F34" w:rsidP="00061127">
            <w:pPr>
              <w:ind w:right="-108"/>
              <w:jc w:val="center"/>
              <w:rPr>
                <w:b/>
                <w:sz w:val="20"/>
                <w:szCs w:val="20"/>
              </w:rPr>
            </w:pPr>
            <w:bookmarkStart w:id="2" w:name="OLE_LINK200"/>
            <w:bookmarkStart w:id="3" w:name="OLE_LINK201"/>
            <w:r>
              <w:rPr>
                <w:b/>
                <w:sz w:val="20"/>
                <w:szCs w:val="20"/>
              </w:rPr>
              <w:t>16591,1</w:t>
            </w:r>
            <w:bookmarkEnd w:id="2"/>
            <w:bookmarkEnd w:id="3"/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000 1 01 02000 01 0000 110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 xml:space="preserve">Налог на доходы физических лиц </w:t>
            </w:r>
          </w:p>
        </w:tc>
        <w:tc>
          <w:tcPr>
            <w:tcW w:w="1134" w:type="dxa"/>
          </w:tcPr>
          <w:p w:rsidR="00C01F34" w:rsidRPr="007B1531" w:rsidRDefault="00C01F34" w:rsidP="00F768DF">
            <w:pPr>
              <w:jc w:val="center"/>
              <w:rPr>
                <w:b/>
                <w:sz w:val="20"/>
                <w:szCs w:val="20"/>
              </w:rPr>
            </w:pPr>
            <w:bookmarkStart w:id="4" w:name="OLE_LINK87"/>
            <w:bookmarkStart w:id="5" w:name="OLE_LINK88"/>
            <w:bookmarkStart w:id="6" w:name="OLE_LINK198"/>
            <w:r w:rsidRPr="007B1531">
              <w:rPr>
                <w:b/>
                <w:sz w:val="20"/>
                <w:szCs w:val="20"/>
              </w:rPr>
              <w:t>20395,9</w:t>
            </w:r>
            <w:bookmarkEnd w:id="4"/>
            <w:bookmarkEnd w:id="5"/>
            <w:bookmarkEnd w:id="6"/>
          </w:p>
        </w:tc>
        <w:tc>
          <w:tcPr>
            <w:tcW w:w="1134" w:type="dxa"/>
          </w:tcPr>
          <w:p w:rsidR="00C01F34" w:rsidRPr="00246ACB" w:rsidRDefault="00C01F34" w:rsidP="007B1531">
            <w:pPr>
              <w:ind w:right="-108"/>
              <w:jc w:val="center"/>
              <w:rPr>
                <w:b/>
                <w:sz w:val="20"/>
                <w:szCs w:val="20"/>
              </w:rPr>
            </w:pPr>
            <w:bookmarkStart w:id="7" w:name="OLE_LINK103"/>
            <w:bookmarkStart w:id="8" w:name="OLE_LINK104"/>
            <w:bookmarkStart w:id="9" w:name="OLE_LINK199"/>
            <w:r>
              <w:rPr>
                <w:b/>
                <w:sz w:val="20"/>
                <w:szCs w:val="20"/>
              </w:rPr>
              <w:t>3804</w:t>
            </w:r>
            <w:r w:rsidRPr="00246ACB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8</w:t>
            </w:r>
            <w:bookmarkEnd w:id="7"/>
            <w:bookmarkEnd w:id="8"/>
            <w:bookmarkEnd w:id="9"/>
          </w:p>
        </w:tc>
        <w:tc>
          <w:tcPr>
            <w:tcW w:w="1275" w:type="dxa"/>
          </w:tcPr>
          <w:p w:rsidR="00C01F34" w:rsidRPr="00246ACB" w:rsidRDefault="00C01F34" w:rsidP="00E51370">
            <w:pPr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18,7</w:t>
            </w:r>
          </w:p>
        </w:tc>
        <w:tc>
          <w:tcPr>
            <w:tcW w:w="1133" w:type="dxa"/>
          </w:tcPr>
          <w:p w:rsidR="00C01F34" w:rsidRPr="00246ACB" w:rsidRDefault="00C01F34" w:rsidP="00BC7CBF">
            <w:pPr>
              <w:ind w:right="-10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16591,1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227" и 228 НК РФ</w:t>
            </w:r>
          </w:p>
        </w:tc>
        <w:tc>
          <w:tcPr>
            <w:tcW w:w="1134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bookmarkStart w:id="10" w:name="OLE_LINK55"/>
            <w:bookmarkStart w:id="11" w:name="OLE_LINK56"/>
            <w:r>
              <w:rPr>
                <w:sz w:val="20"/>
                <w:szCs w:val="20"/>
              </w:rPr>
              <w:t>19875</w:t>
            </w:r>
            <w:r w:rsidRPr="00246AC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  <w:bookmarkEnd w:id="10"/>
            <w:bookmarkEnd w:id="11"/>
          </w:p>
        </w:tc>
        <w:tc>
          <w:tcPr>
            <w:tcW w:w="1134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3752</w:t>
            </w:r>
            <w:r w:rsidRPr="00246AC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:rsidR="00C01F34" w:rsidRPr="00246ACB" w:rsidRDefault="00C01F34" w:rsidP="00F768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18,88</w:t>
            </w:r>
          </w:p>
        </w:tc>
        <w:tc>
          <w:tcPr>
            <w:tcW w:w="1133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16123,9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57896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НК РФ</w:t>
            </w:r>
          </w:p>
        </w:tc>
        <w:tc>
          <w:tcPr>
            <w:tcW w:w="1134" w:type="dxa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</w:t>
            </w:r>
          </w:p>
        </w:tc>
        <w:tc>
          <w:tcPr>
            <w:tcW w:w="1275" w:type="dxa"/>
          </w:tcPr>
          <w:p w:rsidR="00C01F34" w:rsidRPr="00246ACB" w:rsidRDefault="00C01F34" w:rsidP="00F768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59,8</w:t>
            </w:r>
          </w:p>
        </w:tc>
        <w:tc>
          <w:tcPr>
            <w:tcW w:w="1133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000  1 01 0203 01 0000 110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Суммы денежных взысканий (штрафов) по налогу на доходы физических лиц с доходов, полученных физическими лицами, не являющимися налоговыми резидентами Российской Федерации</w:t>
            </w:r>
          </w:p>
        </w:tc>
        <w:tc>
          <w:tcPr>
            <w:tcW w:w="1134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  <w:r w:rsidRPr="00246ACB">
              <w:rPr>
                <w:sz w:val="20"/>
                <w:szCs w:val="20"/>
              </w:rPr>
              <w:t>,0</w:t>
            </w:r>
          </w:p>
        </w:tc>
        <w:tc>
          <w:tcPr>
            <w:tcW w:w="1134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</w:t>
            </w:r>
          </w:p>
        </w:tc>
        <w:tc>
          <w:tcPr>
            <w:tcW w:w="1275" w:type="dxa"/>
          </w:tcPr>
          <w:p w:rsidR="00C01F34" w:rsidRPr="00246ACB" w:rsidRDefault="00C01F34" w:rsidP="00F768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4,87</w:t>
            </w:r>
          </w:p>
        </w:tc>
        <w:tc>
          <w:tcPr>
            <w:tcW w:w="1133" w:type="dxa"/>
          </w:tcPr>
          <w:p w:rsidR="00C01F34" w:rsidRPr="00246ACB" w:rsidRDefault="00C01F34" w:rsidP="00BC7C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447,1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000 02 02000 00 0000 000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750B9">
            <w:pPr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</w:tcPr>
          <w:p w:rsidR="00C01F34" w:rsidRPr="00246ACB" w:rsidRDefault="00C01F34" w:rsidP="001562EF">
            <w:pPr>
              <w:jc w:val="center"/>
              <w:rPr>
                <w:b/>
                <w:sz w:val="20"/>
                <w:szCs w:val="20"/>
              </w:rPr>
            </w:pPr>
            <w:bookmarkStart w:id="12" w:name="OLE_LINK3"/>
            <w:bookmarkStart w:id="13" w:name="OLE_LINK4"/>
            <w:r w:rsidRPr="00246ACB">
              <w:rPr>
                <w:b/>
                <w:sz w:val="20"/>
                <w:szCs w:val="20"/>
              </w:rPr>
              <w:t>2640,0</w:t>
            </w:r>
            <w:bookmarkEnd w:id="12"/>
            <w:bookmarkEnd w:id="13"/>
          </w:p>
        </w:tc>
        <w:tc>
          <w:tcPr>
            <w:tcW w:w="1134" w:type="dxa"/>
          </w:tcPr>
          <w:p w:rsidR="00C01F34" w:rsidRPr="00246ACB" w:rsidRDefault="00C01F34" w:rsidP="00DF624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660</w:t>
            </w:r>
            <w:r w:rsidRPr="00246ACB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275" w:type="dxa"/>
          </w:tcPr>
          <w:p w:rsidR="00C01F34" w:rsidRPr="00246ACB" w:rsidRDefault="00C01F34" w:rsidP="00BD6D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133" w:type="dxa"/>
          </w:tcPr>
          <w:p w:rsidR="00C01F34" w:rsidRPr="00246ACB" w:rsidRDefault="00C01F34" w:rsidP="00BD6D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1980,0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000 02 02000 00 0000 000</w:t>
            </w:r>
          </w:p>
        </w:tc>
        <w:tc>
          <w:tcPr>
            <w:tcW w:w="3402" w:type="dxa"/>
            <w:gridSpan w:val="3"/>
          </w:tcPr>
          <w:p w:rsidR="00C01F34" w:rsidRPr="00246ACB" w:rsidRDefault="00C01F34" w:rsidP="00DB5F85">
            <w:pPr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>2640,0</w:t>
            </w:r>
          </w:p>
        </w:tc>
        <w:tc>
          <w:tcPr>
            <w:tcW w:w="1134" w:type="dxa"/>
          </w:tcPr>
          <w:p w:rsidR="00C01F34" w:rsidRPr="00246ACB" w:rsidRDefault="00C01F34" w:rsidP="00DF62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</w:t>
            </w:r>
            <w:r w:rsidRPr="00246ACB">
              <w:rPr>
                <w:sz w:val="20"/>
                <w:szCs w:val="20"/>
              </w:rPr>
              <w:t>,0</w:t>
            </w:r>
          </w:p>
        </w:tc>
        <w:tc>
          <w:tcPr>
            <w:tcW w:w="1275" w:type="dxa"/>
          </w:tcPr>
          <w:p w:rsidR="00C01F34" w:rsidRPr="00246ACB" w:rsidRDefault="00C01F34" w:rsidP="00B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3" w:type="dxa"/>
          </w:tcPr>
          <w:p w:rsidR="00C01F34" w:rsidRPr="00246ACB" w:rsidRDefault="00C01F34" w:rsidP="00BD6D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19800,0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  <w:bookmarkStart w:id="14" w:name="OLE_LINK208"/>
            <w:bookmarkStart w:id="15" w:name="OLE_LINK209"/>
            <w:r w:rsidRPr="00246ACB">
              <w:rPr>
                <w:sz w:val="20"/>
                <w:szCs w:val="20"/>
              </w:rPr>
              <w:t>000 02 04999 03 0000 151</w:t>
            </w:r>
          </w:p>
          <w:bookmarkEnd w:id="14"/>
          <w:bookmarkEnd w:id="15"/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</w:tcPr>
          <w:p w:rsidR="00C01F34" w:rsidRPr="00246ACB" w:rsidRDefault="00C01F34" w:rsidP="00087716">
            <w:pPr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 xml:space="preserve">Прочие межбюджетные трансферты, передаваемые бюджетам внутригородских муниципальных образований городов федерального значения </w:t>
            </w:r>
          </w:p>
        </w:tc>
        <w:tc>
          <w:tcPr>
            <w:tcW w:w="1134" w:type="dxa"/>
          </w:tcPr>
          <w:p w:rsidR="00C01F34" w:rsidRPr="00246ACB" w:rsidRDefault="00C01F34" w:rsidP="001562EF">
            <w:pPr>
              <w:jc w:val="center"/>
              <w:rPr>
                <w:sz w:val="20"/>
                <w:szCs w:val="20"/>
              </w:rPr>
            </w:pPr>
            <w:bookmarkStart w:id="16" w:name="OLE_LINK1"/>
            <w:bookmarkStart w:id="17" w:name="OLE_LINK2"/>
            <w:r w:rsidRPr="00246ACB">
              <w:rPr>
                <w:sz w:val="20"/>
                <w:szCs w:val="20"/>
              </w:rPr>
              <w:t>2640,0</w:t>
            </w:r>
            <w:bookmarkEnd w:id="16"/>
            <w:bookmarkEnd w:id="17"/>
          </w:p>
        </w:tc>
        <w:tc>
          <w:tcPr>
            <w:tcW w:w="1134" w:type="dxa"/>
          </w:tcPr>
          <w:p w:rsidR="00C01F34" w:rsidRPr="00246ACB" w:rsidRDefault="00C01F34" w:rsidP="009C63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</w:t>
            </w:r>
            <w:r w:rsidRPr="00246ACB">
              <w:rPr>
                <w:sz w:val="20"/>
                <w:szCs w:val="20"/>
              </w:rPr>
              <w:t>,0</w:t>
            </w:r>
          </w:p>
        </w:tc>
        <w:tc>
          <w:tcPr>
            <w:tcW w:w="1275" w:type="dxa"/>
          </w:tcPr>
          <w:p w:rsidR="00C01F34" w:rsidRPr="00246ACB" w:rsidRDefault="00C01F34" w:rsidP="009C63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3" w:type="dxa"/>
          </w:tcPr>
          <w:p w:rsidR="00C01F34" w:rsidRPr="00246ACB" w:rsidRDefault="00C01F34" w:rsidP="009C63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19800,0</w:t>
            </w:r>
          </w:p>
        </w:tc>
      </w:tr>
      <w:tr w:rsidR="00C01F34" w:rsidRPr="00246ACB" w:rsidTr="002F1DE5">
        <w:tc>
          <w:tcPr>
            <w:tcW w:w="2719" w:type="dxa"/>
            <w:gridSpan w:val="5"/>
          </w:tcPr>
          <w:p w:rsidR="00C01F34" w:rsidRPr="00246ACB" w:rsidRDefault="00C01F34" w:rsidP="006113A9">
            <w:pPr>
              <w:jc w:val="center"/>
              <w:rPr>
                <w:sz w:val="20"/>
                <w:szCs w:val="20"/>
              </w:rPr>
            </w:pPr>
            <w:r w:rsidRPr="00246ACB">
              <w:rPr>
                <w:sz w:val="20"/>
                <w:szCs w:val="20"/>
              </w:rPr>
              <w:t xml:space="preserve">000 02 </w:t>
            </w:r>
            <w:r>
              <w:rPr>
                <w:sz w:val="20"/>
                <w:szCs w:val="20"/>
              </w:rPr>
              <w:t>1860010</w:t>
            </w:r>
            <w:r w:rsidRPr="00246ACB">
              <w:rPr>
                <w:sz w:val="20"/>
                <w:szCs w:val="20"/>
              </w:rPr>
              <w:t>03 0000 151</w:t>
            </w:r>
          </w:p>
          <w:p w:rsidR="00C01F34" w:rsidRPr="00246ACB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</w:tcPr>
          <w:p w:rsidR="00C01F34" w:rsidRPr="00246ACB" w:rsidRDefault="00C01F34" w:rsidP="000877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Возврат межбюджетных трансфертов</w:t>
            </w:r>
          </w:p>
        </w:tc>
        <w:tc>
          <w:tcPr>
            <w:tcW w:w="1134" w:type="dxa"/>
          </w:tcPr>
          <w:p w:rsidR="00C01F34" w:rsidRPr="00246ACB" w:rsidRDefault="00C01F34" w:rsidP="001562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Default="00C01F34" w:rsidP="009C63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1275" w:type="dxa"/>
          </w:tcPr>
          <w:p w:rsidR="00C01F34" w:rsidRDefault="00C01F34" w:rsidP="009C63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</w:tcPr>
          <w:p w:rsidR="00C01F34" w:rsidRDefault="00C01F34" w:rsidP="006113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</w:tr>
      <w:tr w:rsidR="00C01F34" w:rsidRPr="00246ACB" w:rsidTr="002F1DE5">
        <w:tc>
          <w:tcPr>
            <w:tcW w:w="360" w:type="dxa"/>
            <w:tcBorders>
              <w:right w:val="nil"/>
            </w:tcBorders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nil"/>
              <w:right w:val="nil"/>
            </w:tcBorders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left w:val="nil"/>
              <w:right w:val="nil"/>
            </w:tcBorders>
          </w:tcPr>
          <w:p w:rsidR="00C01F34" w:rsidRPr="00246ACB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C01F34" w:rsidRPr="00246ACB" w:rsidRDefault="00C01F34" w:rsidP="006113A9">
            <w:pPr>
              <w:ind w:left="-449" w:firstLine="449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25" w:type="dxa"/>
          </w:tcPr>
          <w:p w:rsidR="00C01F34" w:rsidRPr="00246ACB" w:rsidRDefault="00C01F34" w:rsidP="00D750B9">
            <w:pPr>
              <w:rPr>
                <w:b/>
                <w:sz w:val="20"/>
                <w:szCs w:val="20"/>
              </w:rPr>
            </w:pPr>
            <w:r w:rsidRPr="00246AC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:rsidR="00C01F34" w:rsidRPr="00246ACB" w:rsidRDefault="00C01F34" w:rsidP="0006112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23035</w:t>
            </w:r>
            <w:r w:rsidRPr="00246ACB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C01F34" w:rsidRPr="00246ACB" w:rsidRDefault="00C01F34" w:rsidP="00D7082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4473</w:t>
            </w:r>
            <w:r w:rsidRPr="00246ACB">
              <w:rPr>
                <w:b/>
                <w:sz w:val="20"/>
                <w:szCs w:val="20"/>
              </w:rPr>
              <w:t>,4</w:t>
            </w:r>
          </w:p>
        </w:tc>
        <w:tc>
          <w:tcPr>
            <w:tcW w:w="1275" w:type="dxa"/>
          </w:tcPr>
          <w:p w:rsidR="00C01F34" w:rsidRPr="00246ACB" w:rsidRDefault="00C01F34" w:rsidP="00D7082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3" w:type="dxa"/>
          </w:tcPr>
          <w:p w:rsidR="00C01F34" w:rsidRPr="00246ACB" w:rsidRDefault="00C01F34" w:rsidP="00B47B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18562,6</w:t>
            </w:r>
          </w:p>
        </w:tc>
      </w:tr>
    </w:tbl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Pr="00CA194A" w:rsidRDefault="00C01F34" w:rsidP="001E5351">
      <w:pPr>
        <w:ind w:left="4860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Pr="00CA194A">
        <w:rPr>
          <w:b/>
          <w:sz w:val="22"/>
          <w:szCs w:val="22"/>
        </w:rPr>
        <w:t xml:space="preserve">риложение </w:t>
      </w:r>
      <w:r>
        <w:rPr>
          <w:b/>
          <w:sz w:val="22"/>
          <w:szCs w:val="22"/>
        </w:rPr>
        <w:t>2</w:t>
      </w:r>
    </w:p>
    <w:p w:rsidR="00C01F34" w:rsidRPr="00CA194A" w:rsidRDefault="00C01F34" w:rsidP="001E5351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 Совета депутатов</w:t>
      </w:r>
    </w:p>
    <w:p w:rsidR="00C01F34" w:rsidRPr="00CA194A" w:rsidRDefault="00C01F34" w:rsidP="001E5351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>муниципального округа Рязанский</w:t>
      </w:r>
    </w:p>
    <w:p w:rsidR="00C01F34" w:rsidRDefault="00C01F34" w:rsidP="00C83BBB">
      <w:pPr>
        <w:ind w:left="4860"/>
        <w:rPr>
          <w:b/>
          <w:sz w:val="22"/>
          <w:szCs w:val="22"/>
        </w:rPr>
      </w:pPr>
      <w:r w:rsidRPr="00CA194A">
        <w:rPr>
          <w:sz w:val="22"/>
          <w:szCs w:val="22"/>
        </w:rPr>
        <w:t xml:space="preserve">от  </w:t>
      </w:r>
      <w:r>
        <w:rPr>
          <w:sz w:val="22"/>
          <w:szCs w:val="22"/>
        </w:rPr>
        <w:t xml:space="preserve"> 11.04.2017 года  №  83/13</w:t>
      </w:r>
    </w:p>
    <w:p w:rsidR="00C01F34" w:rsidRPr="00CA194A" w:rsidRDefault="00C01F34" w:rsidP="001E5351">
      <w:pPr>
        <w:ind w:left="486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Pr="0055039C" w:rsidRDefault="00C01F34" w:rsidP="00FF7A62">
      <w:pPr>
        <w:ind w:left="4860"/>
        <w:rPr>
          <w:b/>
          <w:sz w:val="22"/>
          <w:szCs w:val="22"/>
        </w:rPr>
      </w:pPr>
    </w:p>
    <w:p w:rsidR="00C01F34" w:rsidRPr="0055039C" w:rsidRDefault="00C01F34" w:rsidP="00FF7A62">
      <w:pPr>
        <w:jc w:val="center"/>
        <w:rPr>
          <w:rFonts w:ascii="Times New Roman CYR" w:hAnsi="Times New Roman CYR" w:cs="Times New Roman CYR"/>
          <w:b/>
          <w:bCs/>
          <w:snapToGrid w:val="0"/>
          <w:sz w:val="22"/>
          <w:szCs w:val="22"/>
        </w:rPr>
      </w:pPr>
      <w:r w:rsidRPr="0055039C">
        <w:rPr>
          <w:b/>
          <w:sz w:val="22"/>
          <w:szCs w:val="22"/>
        </w:rPr>
        <w:t xml:space="preserve">РАСХОДЫ </w:t>
      </w:r>
      <w:r>
        <w:rPr>
          <w:b/>
          <w:sz w:val="22"/>
          <w:szCs w:val="22"/>
        </w:rPr>
        <w:t xml:space="preserve">МЕСТНОГО </w:t>
      </w:r>
      <w:r w:rsidRPr="0055039C">
        <w:rPr>
          <w:b/>
          <w:sz w:val="22"/>
          <w:szCs w:val="22"/>
        </w:rPr>
        <w:t xml:space="preserve">БЮДЖЕТА                                                                                                          муниципального округа Рязанский </w:t>
      </w:r>
      <w:r>
        <w:rPr>
          <w:b/>
          <w:sz w:val="22"/>
          <w:szCs w:val="22"/>
        </w:rPr>
        <w:t>з</w:t>
      </w:r>
      <w:r w:rsidRPr="0055039C">
        <w:rPr>
          <w:b/>
          <w:sz w:val="22"/>
          <w:szCs w:val="22"/>
        </w:rPr>
        <w:t xml:space="preserve">а </w:t>
      </w:r>
      <w:r>
        <w:rPr>
          <w:b/>
          <w:sz w:val="22"/>
          <w:szCs w:val="22"/>
        </w:rPr>
        <w:t xml:space="preserve">1 квартал </w:t>
      </w:r>
      <w:r w:rsidRPr="0055039C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7</w:t>
      </w:r>
      <w:r w:rsidRPr="0055039C">
        <w:rPr>
          <w:b/>
          <w:sz w:val="22"/>
          <w:szCs w:val="22"/>
        </w:rPr>
        <w:t xml:space="preserve"> год </w:t>
      </w:r>
      <w:r w:rsidRPr="0055039C">
        <w:rPr>
          <w:rFonts w:ascii="Times New Roman CYR" w:hAnsi="Times New Roman CYR" w:cs="Times New Roman CYR"/>
          <w:b/>
          <w:bCs/>
          <w:snapToGrid w:val="0"/>
          <w:sz w:val="22"/>
          <w:szCs w:val="22"/>
        </w:rPr>
        <w:t xml:space="preserve">по разделам </w:t>
      </w:r>
      <w:r>
        <w:rPr>
          <w:rFonts w:ascii="Times New Roman CYR" w:hAnsi="Times New Roman CYR" w:cs="Times New Roman CYR"/>
          <w:b/>
          <w:bCs/>
          <w:snapToGrid w:val="0"/>
          <w:sz w:val="22"/>
          <w:szCs w:val="22"/>
        </w:rPr>
        <w:t>бюджетной</w:t>
      </w:r>
      <w:r w:rsidRPr="0055039C">
        <w:rPr>
          <w:rFonts w:ascii="Times New Roman CYR" w:hAnsi="Times New Roman CYR" w:cs="Times New Roman CYR"/>
          <w:b/>
          <w:bCs/>
          <w:snapToGrid w:val="0"/>
          <w:sz w:val="22"/>
          <w:szCs w:val="22"/>
        </w:rPr>
        <w:t xml:space="preserve"> классификации</w:t>
      </w:r>
    </w:p>
    <w:p w:rsidR="00C01F34" w:rsidRPr="0055039C" w:rsidRDefault="00C01F34" w:rsidP="00FF7A62">
      <w:pPr>
        <w:widowControl w:val="0"/>
        <w:tabs>
          <w:tab w:val="left" w:pos="180"/>
          <w:tab w:val="left" w:pos="5400"/>
          <w:tab w:val="left" w:pos="7020"/>
        </w:tabs>
        <w:ind w:left="360"/>
        <w:jc w:val="center"/>
        <w:rPr>
          <w:rFonts w:ascii="Times New Roman CYR" w:hAnsi="Times New Roman CYR" w:cs="Times New Roman CYR"/>
          <w:snapToGrid w:val="0"/>
          <w:sz w:val="22"/>
          <w:szCs w:val="22"/>
        </w:rPr>
      </w:pPr>
    </w:p>
    <w:tbl>
      <w:tblPr>
        <w:tblW w:w="10490" w:type="dxa"/>
        <w:tblInd w:w="-743" w:type="dxa"/>
        <w:tblLayout w:type="fixed"/>
        <w:tblLook w:val="0000"/>
      </w:tblPr>
      <w:tblGrid>
        <w:gridCol w:w="709"/>
        <w:gridCol w:w="709"/>
        <w:gridCol w:w="4395"/>
        <w:gridCol w:w="1417"/>
        <w:gridCol w:w="1134"/>
        <w:gridCol w:w="1134"/>
        <w:gridCol w:w="992"/>
      </w:tblGrid>
      <w:tr w:rsidR="00C01F34" w:rsidRPr="0055039C" w:rsidTr="00FF2B12"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55039C" w:rsidRDefault="00C01F34" w:rsidP="001030F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 w:rsidRPr="0055039C">
              <w:rPr>
                <w:rFonts w:ascii="Times New Roman CYR" w:hAnsi="Times New Roman CYR" w:cs="Times New Roman CYR"/>
                <w:snapToGrid w:val="0"/>
                <w:sz w:val="22"/>
                <w:szCs w:val="22"/>
              </w:rPr>
              <w:t>Коды БК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55039C" w:rsidRDefault="00C01F34" w:rsidP="001030F4">
            <w:pPr>
              <w:widowControl w:val="0"/>
              <w:jc w:val="center"/>
              <w:rPr>
                <w:rFonts w:ascii="Times New Roman CYR" w:hAnsi="Times New Roman CYR" w:cs="Times New Roman CYR"/>
                <w:snapToGrid w:val="0"/>
                <w:sz w:val="22"/>
                <w:szCs w:val="22"/>
              </w:rPr>
            </w:pPr>
            <w:r w:rsidRPr="0055039C">
              <w:rPr>
                <w:rFonts w:ascii="Times New Roman CYR" w:hAnsi="Times New Roman CYR" w:cs="Times New Roman CYR"/>
                <w:snapToGrid w:val="0"/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 w:rsidRPr="0055039C">
              <w:rPr>
                <w:sz w:val="22"/>
                <w:szCs w:val="22"/>
              </w:rPr>
              <w:t>Утверждено на</w:t>
            </w:r>
          </w:p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 w:rsidRPr="0055039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55039C">
              <w:rPr>
                <w:sz w:val="22"/>
                <w:szCs w:val="22"/>
              </w:rPr>
              <w:t xml:space="preserve"> год</w:t>
            </w:r>
          </w:p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 w:rsidRPr="0055039C">
              <w:rPr>
                <w:sz w:val="22"/>
                <w:szCs w:val="22"/>
              </w:rPr>
              <w:t>(тыс.</w:t>
            </w:r>
            <w:r>
              <w:rPr>
                <w:sz w:val="22"/>
                <w:szCs w:val="22"/>
              </w:rPr>
              <w:t xml:space="preserve"> </w:t>
            </w:r>
            <w:r w:rsidRPr="0055039C">
              <w:rPr>
                <w:sz w:val="22"/>
                <w:szCs w:val="22"/>
              </w:rPr>
              <w:t>руб.)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 w:rsidRPr="0055039C">
              <w:rPr>
                <w:sz w:val="22"/>
                <w:szCs w:val="22"/>
              </w:rPr>
              <w:t xml:space="preserve">Исполнено за </w:t>
            </w:r>
            <w:r>
              <w:rPr>
                <w:sz w:val="22"/>
                <w:szCs w:val="22"/>
              </w:rPr>
              <w:t>1 квартал</w:t>
            </w:r>
          </w:p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 w:rsidRPr="0055039C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7</w:t>
            </w:r>
            <w:r w:rsidRPr="0055039C">
              <w:rPr>
                <w:sz w:val="22"/>
                <w:szCs w:val="22"/>
              </w:rPr>
              <w:t xml:space="preserve"> года</w:t>
            </w:r>
          </w:p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 w:rsidRPr="0055039C">
              <w:rPr>
                <w:sz w:val="22"/>
                <w:szCs w:val="22"/>
              </w:rPr>
              <w:t>(тыс.</w:t>
            </w:r>
            <w:r>
              <w:rPr>
                <w:sz w:val="22"/>
                <w:szCs w:val="22"/>
              </w:rPr>
              <w:t xml:space="preserve"> </w:t>
            </w:r>
            <w:r w:rsidRPr="0055039C">
              <w:rPr>
                <w:sz w:val="22"/>
                <w:szCs w:val="22"/>
              </w:rPr>
              <w:t>руб.)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55039C" w:rsidRDefault="00C01F34" w:rsidP="001030F4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Выполнение плановых показателей  (в %)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55039C" w:rsidRDefault="00C01F34" w:rsidP="00CE59C1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Остаток неисполненных расходовбюджета</w:t>
            </w:r>
          </w:p>
        </w:tc>
      </w:tr>
      <w:tr w:rsidR="00C01F34" w:rsidRPr="0055039C" w:rsidTr="001344A6">
        <w:trPr>
          <w:trHeight w:val="4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</w:pPr>
            <w:r w:rsidRPr="001344A6"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  <w:t xml:space="preserve"> раз-дел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</w:pPr>
            <w:r w:rsidRPr="001344A6"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  <w:t>под- раз- дел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b/>
                <w:snapToGrid w:val="0"/>
                <w:sz w:val="20"/>
                <w:szCs w:val="20"/>
              </w:rPr>
            </w:pPr>
            <w:r w:rsidRPr="001344A6">
              <w:rPr>
                <w:b/>
                <w:snapToGrid w:val="0"/>
                <w:sz w:val="20"/>
                <w:szCs w:val="20"/>
              </w:rPr>
              <w:t xml:space="preserve">                              РАСХОДЫ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snapToGrid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snapToGrid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snapToGrid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1F34" w:rsidRPr="001344A6" w:rsidRDefault="00C01F34" w:rsidP="001030F4">
            <w:pPr>
              <w:widowControl w:val="0"/>
              <w:rPr>
                <w:snapToGrid w:val="0"/>
                <w:sz w:val="20"/>
                <w:szCs w:val="20"/>
              </w:rPr>
            </w:pP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1344A6" w:rsidRDefault="00C01F34" w:rsidP="001030F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1344A6">
              <w:rPr>
                <w:b/>
                <w:bCs/>
                <w:snapToGrid w:val="0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C01F34" w:rsidRPr="001344A6" w:rsidRDefault="00C01F34" w:rsidP="001030F4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</w:p>
        </w:tc>
        <w:tc>
          <w:tcPr>
            <w:tcW w:w="4395" w:type="dxa"/>
          </w:tcPr>
          <w:p w:rsidR="00C01F34" w:rsidRPr="001344A6" w:rsidRDefault="00C01F34" w:rsidP="001030F4">
            <w:pPr>
              <w:widowControl w:val="0"/>
              <w:rPr>
                <w:rFonts w:ascii="Times New Roman CYR" w:hAnsi="Times New Roman CYR" w:cs="Times New Roman CYR"/>
                <w:b/>
                <w:bCs/>
                <w:snapToGrid w:val="0"/>
                <w:sz w:val="20"/>
                <w:szCs w:val="20"/>
              </w:rPr>
            </w:pPr>
            <w:r w:rsidRPr="001344A6">
              <w:rPr>
                <w:rFonts w:ascii="Times New Roman CYR" w:hAnsi="Times New Roman CYR" w:cs="Times New Roman CYR"/>
                <w:b/>
                <w:bCs/>
                <w:snapToGrid w:val="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417" w:type="dxa"/>
          </w:tcPr>
          <w:p w:rsidR="00C01F34" w:rsidRPr="001344A6" w:rsidRDefault="00C01F34" w:rsidP="000C101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bookmarkStart w:id="18" w:name="OLE_LINK11"/>
            <w:bookmarkStart w:id="19" w:name="OLE_LINK12"/>
            <w:bookmarkStart w:id="20" w:name="OLE_LINK15"/>
            <w:bookmarkStart w:id="21" w:name="OLE_LINK18"/>
            <w:r w:rsidRPr="001344A6">
              <w:rPr>
                <w:b/>
                <w:bCs/>
                <w:snapToGrid w:val="0"/>
                <w:sz w:val="20"/>
                <w:szCs w:val="20"/>
              </w:rPr>
              <w:t>17554,</w:t>
            </w:r>
            <w:bookmarkEnd w:id="18"/>
            <w:bookmarkEnd w:id="19"/>
            <w:bookmarkEnd w:id="20"/>
            <w:bookmarkEnd w:id="21"/>
            <w:r w:rsidRPr="001344A6">
              <w:rPr>
                <w:b/>
                <w:bCs/>
                <w:snapToGrid w:val="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1344A6" w:rsidRDefault="00C01F34" w:rsidP="000C101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bookmarkStart w:id="22" w:name="OLE_LINK13"/>
            <w:bookmarkStart w:id="23" w:name="OLE_LINK14"/>
            <w:bookmarkStart w:id="24" w:name="OLE_LINK19"/>
            <w:bookmarkStart w:id="25" w:name="OLE_LINK28"/>
            <w:r w:rsidRPr="001344A6">
              <w:rPr>
                <w:b/>
                <w:bCs/>
                <w:snapToGrid w:val="0"/>
                <w:sz w:val="20"/>
                <w:szCs w:val="20"/>
              </w:rPr>
              <w:t>3008,</w:t>
            </w:r>
            <w:bookmarkEnd w:id="22"/>
            <w:bookmarkEnd w:id="23"/>
            <w:bookmarkEnd w:id="24"/>
            <w:bookmarkEnd w:id="25"/>
            <w:r w:rsidRPr="001344A6">
              <w:rPr>
                <w:b/>
                <w:bCs/>
                <w:snapToGrid w:val="0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1344A6" w:rsidRDefault="00C01F34" w:rsidP="001511FA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17</w:t>
            </w:r>
            <w:r w:rsidRPr="001344A6">
              <w:rPr>
                <w:b/>
                <w:bCs/>
                <w:snapToGrid w:val="0"/>
                <w:sz w:val="20"/>
                <w:szCs w:val="20"/>
              </w:rPr>
              <w:t>,</w:t>
            </w:r>
            <w:r>
              <w:rPr>
                <w:b/>
                <w:bCs/>
                <w:snapToGrid w:val="0"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C01F34" w:rsidRPr="001344A6" w:rsidRDefault="00C01F34" w:rsidP="000C101E">
            <w:pPr>
              <w:widowControl w:val="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1344A6">
              <w:rPr>
                <w:b/>
                <w:bCs/>
                <w:snapToGrid w:val="0"/>
                <w:sz w:val="20"/>
                <w:szCs w:val="20"/>
              </w:rPr>
              <w:t>14546,0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01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02</w:t>
            </w:r>
          </w:p>
        </w:tc>
        <w:tc>
          <w:tcPr>
            <w:tcW w:w="4395" w:type="dxa"/>
          </w:tcPr>
          <w:p w:rsidR="00C01F34" w:rsidRPr="00723598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</w:pPr>
            <w:r w:rsidRPr="00723598"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  <w:t>Функционирование высшего должностного лица субъекта Российской Федерации  и органа местного самоуправления</w:t>
            </w:r>
          </w:p>
        </w:tc>
        <w:tc>
          <w:tcPr>
            <w:tcW w:w="1417" w:type="dxa"/>
          </w:tcPr>
          <w:p w:rsidR="00C01F34" w:rsidRPr="0055039C" w:rsidRDefault="00C01F34" w:rsidP="000F5B92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26" w:name="OLE_LINK41"/>
            <w:bookmarkStart w:id="27" w:name="OLE_LINK44"/>
            <w:r>
              <w:rPr>
                <w:snapToGrid w:val="0"/>
                <w:sz w:val="22"/>
                <w:szCs w:val="22"/>
              </w:rPr>
              <w:t>2415,</w:t>
            </w:r>
            <w:bookmarkEnd w:id="26"/>
            <w:bookmarkEnd w:id="27"/>
            <w:r>
              <w:rPr>
                <w:snapToGrid w:val="0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C01F34" w:rsidRPr="0055039C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28" w:name="OLE_LINK42"/>
            <w:bookmarkStart w:id="29" w:name="OLE_LINK43"/>
            <w:r>
              <w:rPr>
                <w:snapToGrid w:val="0"/>
                <w:sz w:val="22"/>
                <w:szCs w:val="22"/>
              </w:rPr>
              <w:t>915,0</w:t>
            </w:r>
            <w:bookmarkEnd w:id="28"/>
            <w:bookmarkEnd w:id="29"/>
          </w:p>
        </w:tc>
        <w:tc>
          <w:tcPr>
            <w:tcW w:w="1134" w:type="dxa"/>
          </w:tcPr>
          <w:p w:rsidR="00C01F34" w:rsidRDefault="00C01F34" w:rsidP="00EC3B5C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37,88</w:t>
            </w:r>
          </w:p>
        </w:tc>
        <w:tc>
          <w:tcPr>
            <w:tcW w:w="992" w:type="dxa"/>
          </w:tcPr>
          <w:p w:rsidR="00C01F34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1500,4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01</w:t>
            </w:r>
            <w:r>
              <w:rPr>
                <w:snapToGrid w:val="0"/>
                <w:sz w:val="22"/>
                <w:szCs w:val="22"/>
              </w:rPr>
              <w:t>??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03</w:t>
            </w:r>
          </w:p>
        </w:tc>
        <w:tc>
          <w:tcPr>
            <w:tcW w:w="4395" w:type="dxa"/>
          </w:tcPr>
          <w:p w:rsidR="00C01F34" w:rsidRPr="00723598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</w:pPr>
            <w:r w:rsidRPr="00723598"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  <w:t>Функционирование законодательных (представительных) органов государственной власти  и местного самоуправления</w:t>
            </w:r>
          </w:p>
        </w:tc>
        <w:tc>
          <w:tcPr>
            <w:tcW w:w="1417" w:type="dxa"/>
          </w:tcPr>
          <w:p w:rsidR="00C01F34" w:rsidRPr="0055039C" w:rsidRDefault="00C01F34" w:rsidP="002974BD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2858,4</w:t>
            </w:r>
          </w:p>
        </w:tc>
        <w:tc>
          <w:tcPr>
            <w:tcW w:w="1134" w:type="dxa"/>
          </w:tcPr>
          <w:p w:rsidR="00C01F34" w:rsidRPr="0055039C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30" w:name="OLE_LINK20"/>
            <w:bookmarkStart w:id="31" w:name="OLE_LINK21"/>
            <w:bookmarkStart w:id="32" w:name="OLE_LINK45"/>
            <w:bookmarkStart w:id="33" w:name="OLE_LINK46"/>
            <w:r>
              <w:rPr>
                <w:snapToGrid w:val="0"/>
                <w:sz w:val="22"/>
                <w:szCs w:val="22"/>
              </w:rPr>
              <w:t>695,</w:t>
            </w:r>
            <w:bookmarkEnd w:id="30"/>
            <w:bookmarkEnd w:id="31"/>
            <w:bookmarkEnd w:id="32"/>
            <w:bookmarkEnd w:id="33"/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Default="00C01F34" w:rsidP="00A35D8D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24,3</w:t>
            </w:r>
          </w:p>
        </w:tc>
        <w:tc>
          <w:tcPr>
            <w:tcW w:w="992" w:type="dxa"/>
          </w:tcPr>
          <w:p w:rsidR="00C01F34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2163,4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01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04</w:t>
            </w:r>
          </w:p>
        </w:tc>
        <w:tc>
          <w:tcPr>
            <w:tcW w:w="4395" w:type="dxa"/>
          </w:tcPr>
          <w:p w:rsidR="00C01F34" w:rsidRPr="00723598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</w:pPr>
            <w:r w:rsidRPr="00723598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 , местных администраций</w:t>
            </w:r>
          </w:p>
        </w:tc>
        <w:tc>
          <w:tcPr>
            <w:tcW w:w="1417" w:type="dxa"/>
          </w:tcPr>
          <w:p w:rsidR="00C01F34" w:rsidRPr="0055039C" w:rsidRDefault="00C01F34" w:rsidP="004C5796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34" w:name="OLE_LINK26"/>
            <w:bookmarkStart w:id="35" w:name="OLE_LINK27"/>
            <w:bookmarkStart w:id="36" w:name="OLE_LINK47"/>
            <w:bookmarkStart w:id="37" w:name="OLE_LINK50"/>
            <w:bookmarkStart w:id="38" w:name="OLE_LINK52"/>
            <w:r>
              <w:rPr>
                <w:snapToGrid w:val="0"/>
                <w:sz w:val="22"/>
                <w:szCs w:val="22"/>
              </w:rPr>
              <w:t>8012,</w:t>
            </w:r>
            <w:bookmarkEnd w:id="34"/>
            <w:bookmarkEnd w:id="35"/>
            <w:bookmarkEnd w:id="36"/>
            <w:bookmarkEnd w:id="37"/>
            <w:bookmarkEnd w:id="38"/>
            <w:r>
              <w:rPr>
                <w:snapToGrid w:val="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C01F34" w:rsidRPr="00C11499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39" w:name="OLE_LINK51"/>
            <w:bookmarkStart w:id="40" w:name="OLE_LINK53"/>
            <w:r>
              <w:rPr>
                <w:snapToGrid w:val="0"/>
                <w:sz w:val="22"/>
                <w:szCs w:val="22"/>
              </w:rPr>
              <w:t>1397</w:t>
            </w:r>
            <w:r w:rsidRPr="00C11499">
              <w:rPr>
                <w:snapToGrid w:val="0"/>
                <w:sz w:val="22"/>
                <w:szCs w:val="22"/>
              </w:rPr>
              <w:t>,</w:t>
            </w:r>
            <w:bookmarkEnd w:id="39"/>
            <w:bookmarkEnd w:id="40"/>
            <w:r>
              <w:rPr>
                <w:snapToGrid w:val="0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C01F34" w:rsidRPr="0073541D" w:rsidRDefault="00C01F34" w:rsidP="00A35D8D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0"/>
                <w:szCs w:val="20"/>
              </w:rPr>
              <w:t>17,45</w:t>
            </w:r>
          </w:p>
        </w:tc>
        <w:tc>
          <w:tcPr>
            <w:tcW w:w="992" w:type="dxa"/>
          </w:tcPr>
          <w:p w:rsidR="00C01F34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6614,4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01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07</w:t>
            </w:r>
          </w:p>
        </w:tc>
        <w:tc>
          <w:tcPr>
            <w:tcW w:w="4395" w:type="dxa"/>
          </w:tcPr>
          <w:p w:rsidR="00C01F34" w:rsidRPr="008F470B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0"/>
                <w:szCs w:val="20"/>
              </w:rPr>
            </w:pPr>
            <w:r w:rsidRPr="008F470B"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417" w:type="dxa"/>
          </w:tcPr>
          <w:p w:rsidR="00C01F34" w:rsidRDefault="00C01F34" w:rsidP="004C5796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41" w:name="OLE_LINK106"/>
            <w:bookmarkStart w:id="42" w:name="OLE_LINK107"/>
            <w:r>
              <w:rPr>
                <w:snapToGrid w:val="0"/>
                <w:sz w:val="22"/>
                <w:szCs w:val="22"/>
              </w:rPr>
              <w:t>3858,6</w:t>
            </w:r>
            <w:bookmarkEnd w:id="41"/>
            <w:bookmarkEnd w:id="42"/>
          </w:p>
        </w:tc>
        <w:tc>
          <w:tcPr>
            <w:tcW w:w="1134" w:type="dxa"/>
          </w:tcPr>
          <w:p w:rsidR="00C01F34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Default="00C01F34" w:rsidP="00752F20">
            <w:pPr>
              <w:widowControl w:val="0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630F71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3858,6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01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11</w:t>
            </w:r>
          </w:p>
        </w:tc>
        <w:tc>
          <w:tcPr>
            <w:tcW w:w="4395" w:type="dxa"/>
          </w:tcPr>
          <w:p w:rsidR="00C01F34" w:rsidRDefault="00C01F34" w:rsidP="001030F4">
            <w:pPr>
              <w:widowControl w:val="0"/>
              <w:rPr>
                <w:rFonts w:ascii="Times New Roman CYR" w:hAnsi="Times New Roman CYR" w:cs="Times New Roman CYR"/>
                <w:snapToGrid w:val="0"/>
                <w:sz w:val="22"/>
                <w:szCs w:val="22"/>
              </w:rPr>
            </w:pPr>
            <w:r>
              <w:rPr>
                <w:rFonts w:ascii="Times New Roman CYR" w:hAnsi="Times New Roman CYR" w:cs="Times New Roman CYR"/>
                <w:snapToGrid w:val="0"/>
                <w:sz w:val="22"/>
                <w:szCs w:val="22"/>
              </w:rPr>
              <w:t>Резервный фонд</w:t>
            </w:r>
          </w:p>
        </w:tc>
        <w:tc>
          <w:tcPr>
            <w:tcW w:w="1417" w:type="dxa"/>
          </w:tcPr>
          <w:p w:rsidR="00C01F34" w:rsidRDefault="00C01F34" w:rsidP="00601555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80,0</w:t>
            </w:r>
          </w:p>
        </w:tc>
        <w:tc>
          <w:tcPr>
            <w:tcW w:w="1134" w:type="dxa"/>
          </w:tcPr>
          <w:p w:rsidR="00C01F34" w:rsidRDefault="00C01F34" w:rsidP="00601555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Default="00C01F34" w:rsidP="00601555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C01F34" w:rsidRDefault="00C01F34" w:rsidP="00601555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80,0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01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13</w:t>
            </w:r>
          </w:p>
        </w:tc>
        <w:tc>
          <w:tcPr>
            <w:tcW w:w="4395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1417" w:type="dxa"/>
          </w:tcPr>
          <w:p w:rsidR="00C01F34" w:rsidRPr="0055039C" w:rsidRDefault="00C01F34" w:rsidP="001030F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43" w:name="OLE_LINK108"/>
            <w:bookmarkStart w:id="44" w:name="OLE_LINK111"/>
            <w:r>
              <w:rPr>
                <w:snapToGrid w:val="0"/>
                <w:sz w:val="22"/>
                <w:szCs w:val="22"/>
              </w:rPr>
              <w:t>3</w:t>
            </w:r>
            <w:r w:rsidRPr="0055039C">
              <w:rPr>
                <w:snapToGrid w:val="0"/>
                <w:sz w:val="22"/>
                <w:szCs w:val="22"/>
              </w:rPr>
              <w:t>29,3</w:t>
            </w:r>
            <w:bookmarkEnd w:id="43"/>
            <w:bookmarkEnd w:id="44"/>
          </w:p>
        </w:tc>
        <w:tc>
          <w:tcPr>
            <w:tcW w:w="1134" w:type="dxa"/>
          </w:tcPr>
          <w:p w:rsidR="00C01F34" w:rsidRPr="0055039C" w:rsidRDefault="00C01F34" w:rsidP="0079526C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Pr="0055039C" w:rsidRDefault="00C01F34" w:rsidP="006212F6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992" w:type="dxa"/>
          </w:tcPr>
          <w:p w:rsidR="00C01F34" w:rsidRPr="0055039C" w:rsidRDefault="00C01F34" w:rsidP="0079526C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</w:t>
            </w:r>
            <w:r w:rsidRPr="0055039C">
              <w:rPr>
                <w:snapToGrid w:val="0"/>
                <w:sz w:val="22"/>
                <w:szCs w:val="22"/>
              </w:rPr>
              <w:t>29,3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7D510F" w:rsidRDefault="00C01F34" w:rsidP="001030F4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7D510F">
              <w:rPr>
                <w:b/>
                <w:snapToGrid w:val="0"/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C01F34" w:rsidRPr="007D510F" w:rsidRDefault="00C01F34" w:rsidP="001030F4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7D510F">
              <w:rPr>
                <w:b/>
                <w:snapToGrid w:val="0"/>
                <w:sz w:val="22"/>
                <w:szCs w:val="22"/>
              </w:rPr>
              <w:t>00</w:t>
            </w:r>
          </w:p>
        </w:tc>
        <w:tc>
          <w:tcPr>
            <w:tcW w:w="4395" w:type="dxa"/>
          </w:tcPr>
          <w:p w:rsidR="00C01F34" w:rsidRPr="007D510F" w:rsidRDefault="00C01F34" w:rsidP="001030F4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7D510F">
              <w:rPr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1417" w:type="dxa"/>
          </w:tcPr>
          <w:p w:rsidR="00C01F34" w:rsidRPr="007D510F" w:rsidRDefault="00C01F34" w:rsidP="001030F4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 w:rsidRPr="007D510F">
              <w:rPr>
                <w:b/>
                <w:sz w:val="24"/>
                <w:szCs w:val="24"/>
              </w:rPr>
              <w:t>1 776,2</w:t>
            </w:r>
          </w:p>
        </w:tc>
        <w:tc>
          <w:tcPr>
            <w:tcW w:w="1134" w:type="dxa"/>
          </w:tcPr>
          <w:p w:rsidR="00C01F34" w:rsidRPr="007D510F" w:rsidRDefault="00C01F34" w:rsidP="0079526C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855,2</w:t>
            </w:r>
          </w:p>
        </w:tc>
        <w:tc>
          <w:tcPr>
            <w:tcW w:w="1134" w:type="dxa"/>
          </w:tcPr>
          <w:p w:rsidR="00C01F34" w:rsidRPr="007D510F" w:rsidRDefault="00C01F34" w:rsidP="006212F6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48,14</w:t>
            </w:r>
          </w:p>
        </w:tc>
        <w:tc>
          <w:tcPr>
            <w:tcW w:w="992" w:type="dxa"/>
          </w:tcPr>
          <w:p w:rsidR="00C01F34" w:rsidRPr="007D510F" w:rsidRDefault="00C01F34" w:rsidP="0079526C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921,0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7D510F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C01F34" w:rsidRPr="007D510F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01</w:t>
            </w:r>
          </w:p>
        </w:tc>
        <w:tc>
          <w:tcPr>
            <w:tcW w:w="4395" w:type="dxa"/>
          </w:tcPr>
          <w:p w:rsidR="00C01F34" w:rsidRPr="007D510F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Пенсионное обеспечение</w:t>
            </w:r>
          </w:p>
        </w:tc>
        <w:tc>
          <w:tcPr>
            <w:tcW w:w="1417" w:type="dxa"/>
          </w:tcPr>
          <w:p w:rsidR="00C01F34" w:rsidRPr="007D510F" w:rsidRDefault="00C01F34" w:rsidP="001030F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877,2</w:t>
            </w:r>
          </w:p>
        </w:tc>
        <w:tc>
          <w:tcPr>
            <w:tcW w:w="1134" w:type="dxa"/>
          </w:tcPr>
          <w:p w:rsidR="00C01F34" w:rsidRPr="007D510F" w:rsidRDefault="00C01F34" w:rsidP="009F3CD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45" w:name="OLE_LINK32"/>
            <w:bookmarkStart w:id="46" w:name="OLE_LINK33"/>
            <w:r w:rsidRPr="007D510F">
              <w:rPr>
                <w:snapToGrid w:val="0"/>
                <w:sz w:val="22"/>
                <w:szCs w:val="22"/>
              </w:rPr>
              <w:t>450,</w:t>
            </w:r>
            <w:bookmarkEnd w:id="45"/>
            <w:bookmarkEnd w:id="46"/>
            <w:r w:rsidRPr="007D510F"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Pr="007D510F" w:rsidRDefault="00C01F34" w:rsidP="00954E8E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51</w:t>
            </w:r>
            <w:r w:rsidRPr="007D510F">
              <w:rPr>
                <w:snapToGrid w:val="0"/>
                <w:sz w:val="22"/>
                <w:szCs w:val="22"/>
              </w:rPr>
              <w:t>,3</w:t>
            </w:r>
          </w:p>
        </w:tc>
        <w:tc>
          <w:tcPr>
            <w:tcW w:w="992" w:type="dxa"/>
          </w:tcPr>
          <w:p w:rsidR="00C01F34" w:rsidRPr="007D510F" w:rsidRDefault="00C01F34" w:rsidP="009F3CD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427,2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7D510F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C01F34" w:rsidRPr="007D510F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06</w:t>
            </w:r>
          </w:p>
        </w:tc>
        <w:tc>
          <w:tcPr>
            <w:tcW w:w="4395" w:type="dxa"/>
          </w:tcPr>
          <w:p w:rsidR="00C01F34" w:rsidRPr="007D510F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7D510F">
              <w:rPr>
                <w:snapToGrid w:val="0"/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1417" w:type="dxa"/>
          </w:tcPr>
          <w:p w:rsidR="00C01F34" w:rsidRPr="007D510F" w:rsidRDefault="00C01F34" w:rsidP="00A801F5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47" w:name="OLE_LINK81"/>
            <w:bookmarkStart w:id="48" w:name="OLE_LINK82"/>
            <w:r w:rsidRPr="007D510F">
              <w:rPr>
                <w:snapToGrid w:val="0"/>
                <w:sz w:val="22"/>
                <w:szCs w:val="22"/>
              </w:rPr>
              <w:t>899,</w:t>
            </w:r>
            <w:bookmarkEnd w:id="47"/>
            <w:bookmarkEnd w:id="48"/>
            <w:r w:rsidRPr="007D510F"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Pr="007D510F" w:rsidRDefault="00C01F34" w:rsidP="009F3CD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49" w:name="OLE_LINK34"/>
            <w:bookmarkStart w:id="50" w:name="OLE_LINK35"/>
            <w:bookmarkStart w:id="51" w:name="OLE_LINK83"/>
            <w:bookmarkStart w:id="52" w:name="OLE_LINK84"/>
            <w:r w:rsidRPr="007D510F">
              <w:rPr>
                <w:snapToGrid w:val="0"/>
                <w:sz w:val="22"/>
                <w:szCs w:val="22"/>
              </w:rPr>
              <w:t>405,</w:t>
            </w:r>
            <w:bookmarkEnd w:id="49"/>
            <w:bookmarkEnd w:id="50"/>
            <w:bookmarkEnd w:id="51"/>
            <w:bookmarkEnd w:id="52"/>
            <w:r w:rsidRPr="007D510F"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C01F34" w:rsidRPr="007D510F" w:rsidRDefault="00C01F34" w:rsidP="00571880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0"/>
                <w:szCs w:val="20"/>
              </w:rPr>
              <w:t>4</w:t>
            </w:r>
            <w:r w:rsidRPr="007D510F">
              <w:rPr>
                <w:snapToGrid w:val="0"/>
                <w:sz w:val="20"/>
                <w:szCs w:val="20"/>
              </w:rPr>
              <w:t>5,</w:t>
            </w:r>
            <w:r>
              <w:rPr>
                <w:snapToGrid w:val="0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01F34" w:rsidRPr="007D510F" w:rsidRDefault="00C01F34" w:rsidP="009F3CD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 w:rsidRPr="007D510F">
              <w:rPr>
                <w:sz w:val="24"/>
                <w:szCs w:val="24"/>
              </w:rPr>
              <w:t>493,8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55039C">
              <w:rPr>
                <w:b/>
                <w:bCs/>
                <w:snapToGrid w:val="0"/>
                <w:sz w:val="22"/>
                <w:szCs w:val="22"/>
              </w:rPr>
              <w:t>08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4395" w:type="dxa"/>
          </w:tcPr>
          <w:p w:rsidR="00C01F34" w:rsidRPr="0055039C" w:rsidRDefault="00C01F34" w:rsidP="001030F4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К</w:t>
            </w:r>
            <w:r w:rsidRPr="0055039C">
              <w:rPr>
                <w:b/>
                <w:bCs/>
                <w:snapToGrid w:val="0"/>
                <w:sz w:val="22"/>
                <w:szCs w:val="22"/>
              </w:rPr>
              <w:t>ультур</w:t>
            </w:r>
            <w:r>
              <w:rPr>
                <w:b/>
                <w:bCs/>
                <w:snapToGrid w:val="0"/>
                <w:sz w:val="22"/>
                <w:szCs w:val="22"/>
              </w:rPr>
              <w:t xml:space="preserve">а и </w:t>
            </w:r>
            <w:r w:rsidRPr="0055039C">
              <w:rPr>
                <w:b/>
                <w:bCs/>
                <w:snapToGrid w:val="0"/>
                <w:sz w:val="22"/>
                <w:szCs w:val="22"/>
              </w:rPr>
              <w:t>кинематографи</w:t>
            </w:r>
            <w:r>
              <w:rPr>
                <w:b/>
                <w:bCs/>
                <w:snapToGrid w:val="0"/>
                <w:sz w:val="22"/>
                <w:szCs w:val="22"/>
              </w:rPr>
              <w:t>я</w:t>
            </w:r>
          </w:p>
        </w:tc>
        <w:tc>
          <w:tcPr>
            <w:tcW w:w="1417" w:type="dxa"/>
          </w:tcPr>
          <w:p w:rsidR="00C01F34" w:rsidRPr="0055039C" w:rsidRDefault="00C01F34" w:rsidP="00A359BE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bookmarkStart w:id="53" w:name="OLE_LINK5"/>
            <w:bookmarkStart w:id="54" w:name="OLE_LINK6"/>
            <w:bookmarkStart w:id="55" w:name="OLE_LINK54"/>
            <w:r>
              <w:rPr>
                <w:b/>
                <w:bCs/>
                <w:snapToGrid w:val="0"/>
                <w:sz w:val="22"/>
                <w:szCs w:val="22"/>
              </w:rPr>
              <w:t>2965,7</w:t>
            </w:r>
            <w:bookmarkEnd w:id="53"/>
            <w:bookmarkEnd w:id="54"/>
            <w:bookmarkEnd w:id="55"/>
          </w:p>
        </w:tc>
        <w:tc>
          <w:tcPr>
            <w:tcW w:w="1134" w:type="dxa"/>
          </w:tcPr>
          <w:p w:rsidR="00C01F34" w:rsidRPr="00A801F5" w:rsidRDefault="00C01F34" w:rsidP="009F3CD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125</w:t>
            </w:r>
            <w:r w:rsidRPr="00A801F5">
              <w:rPr>
                <w:b/>
                <w:bCs/>
                <w:snapToGrid w:val="0"/>
                <w:sz w:val="22"/>
                <w:szCs w:val="22"/>
              </w:rPr>
              <w:t>,</w:t>
            </w:r>
            <w:r>
              <w:rPr>
                <w:b/>
                <w:bCs/>
                <w:snapToGrid w:val="0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C01F34" w:rsidRDefault="00C01F34" w:rsidP="00A3455A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4,2</w:t>
            </w:r>
          </w:p>
        </w:tc>
        <w:tc>
          <w:tcPr>
            <w:tcW w:w="992" w:type="dxa"/>
          </w:tcPr>
          <w:p w:rsidR="00C01F34" w:rsidRDefault="00C01F34" w:rsidP="009F3CD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2840,3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55039C">
              <w:rPr>
                <w:bCs/>
                <w:snapToGrid w:val="0"/>
                <w:sz w:val="22"/>
                <w:szCs w:val="22"/>
              </w:rPr>
              <w:t>08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55039C">
              <w:rPr>
                <w:bCs/>
                <w:snapToGrid w:val="0"/>
                <w:sz w:val="22"/>
                <w:szCs w:val="22"/>
              </w:rPr>
              <w:t>04</w:t>
            </w:r>
          </w:p>
        </w:tc>
        <w:tc>
          <w:tcPr>
            <w:tcW w:w="4395" w:type="dxa"/>
          </w:tcPr>
          <w:p w:rsidR="00C01F34" w:rsidRPr="0055039C" w:rsidRDefault="00C01F34" w:rsidP="001030F4">
            <w:pPr>
              <w:widowControl w:val="0"/>
              <w:rPr>
                <w:bCs/>
                <w:snapToGrid w:val="0"/>
                <w:sz w:val="22"/>
                <w:szCs w:val="22"/>
              </w:rPr>
            </w:pPr>
            <w:r w:rsidRPr="0055039C">
              <w:rPr>
                <w:bCs/>
                <w:snapToGrid w:val="0"/>
                <w:sz w:val="22"/>
                <w:szCs w:val="22"/>
              </w:rPr>
              <w:t>Другие вопросы в области культуры,</w:t>
            </w:r>
            <w:r>
              <w:rPr>
                <w:bCs/>
                <w:snapToGrid w:val="0"/>
                <w:sz w:val="22"/>
                <w:szCs w:val="22"/>
              </w:rPr>
              <w:t xml:space="preserve"> </w:t>
            </w:r>
            <w:r w:rsidRPr="0055039C">
              <w:rPr>
                <w:bCs/>
                <w:snapToGrid w:val="0"/>
                <w:sz w:val="22"/>
                <w:szCs w:val="22"/>
              </w:rPr>
              <w:t>кинематографии</w:t>
            </w:r>
          </w:p>
        </w:tc>
        <w:tc>
          <w:tcPr>
            <w:tcW w:w="1417" w:type="dxa"/>
          </w:tcPr>
          <w:p w:rsidR="00C01F34" w:rsidRPr="00190DE7" w:rsidRDefault="00C01F34" w:rsidP="001030F4">
            <w:pPr>
              <w:widowControl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2965</w:t>
            </w:r>
            <w:r w:rsidRPr="00190DE7">
              <w:rPr>
                <w:bCs/>
                <w:snapToGrid w:val="0"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C01F34" w:rsidRPr="00190DE7" w:rsidRDefault="00C01F34" w:rsidP="009F3CD4">
            <w:pPr>
              <w:widowControl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125,4</w:t>
            </w:r>
          </w:p>
        </w:tc>
        <w:tc>
          <w:tcPr>
            <w:tcW w:w="1134" w:type="dxa"/>
          </w:tcPr>
          <w:p w:rsidR="00C01F34" w:rsidRPr="00190DE7" w:rsidRDefault="00C01F34" w:rsidP="00A3455A">
            <w:pPr>
              <w:widowControl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4,2</w:t>
            </w:r>
          </w:p>
        </w:tc>
        <w:tc>
          <w:tcPr>
            <w:tcW w:w="992" w:type="dxa"/>
          </w:tcPr>
          <w:p w:rsidR="00C01F34" w:rsidRPr="00190DE7" w:rsidRDefault="00C01F34" w:rsidP="009F3CD4">
            <w:pPr>
              <w:widowControl w:val="0"/>
              <w:jc w:val="center"/>
              <w:rPr>
                <w:bCs/>
                <w:snapToGrid w:val="0"/>
                <w:sz w:val="22"/>
                <w:szCs w:val="22"/>
              </w:rPr>
            </w:pPr>
            <w:r>
              <w:rPr>
                <w:bCs/>
                <w:snapToGrid w:val="0"/>
                <w:sz w:val="22"/>
                <w:szCs w:val="22"/>
              </w:rPr>
              <w:t>2840,3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55039C">
              <w:rPr>
                <w:b/>
                <w:bCs/>
                <w:snapToGrid w:val="0"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55039C">
              <w:rPr>
                <w:b/>
                <w:bCs/>
                <w:snapToGrid w:val="0"/>
                <w:sz w:val="22"/>
                <w:szCs w:val="22"/>
              </w:rPr>
              <w:t>00</w:t>
            </w:r>
          </w:p>
        </w:tc>
        <w:tc>
          <w:tcPr>
            <w:tcW w:w="4395" w:type="dxa"/>
          </w:tcPr>
          <w:p w:rsidR="00C01F34" w:rsidRPr="0055039C" w:rsidRDefault="00C01F34" w:rsidP="001030F4">
            <w:pPr>
              <w:widowControl w:val="0"/>
              <w:rPr>
                <w:b/>
                <w:bCs/>
                <w:snapToGrid w:val="0"/>
                <w:sz w:val="22"/>
                <w:szCs w:val="22"/>
              </w:rPr>
            </w:pPr>
            <w:r w:rsidRPr="0055039C">
              <w:rPr>
                <w:b/>
                <w:bCs/>
                <w:snapToGrid w:val="0"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417" w:type="dxa"/>
          </w:tcPr>
          <w:p w:rsidR="00C01F34" w:rsidRPr="0055039C" w:rsidRDefault="00C01F34" w:rsidP="00190DE7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bookmarkStart w:id="56" w:name="OLE_LINK57"/>
            <w:bookmarkStart w:id="57" w:name="OLE_LINK58"/>
            <w:bookmarkStart w:id="58" w:name="OLE_LINK93"/>
            <w:r>
              <w:rPr>
                <w:b/>
                <w:bCs/>
                <w:snapToGrid w:val="0"/>
                <w:sz w:val="22"/>
                <w:szCs w:val="22"/>
              </w:rPr>
              <w:t>1040,0</w:t>
            </w:r>
            <w:bookmarkEnd w:id="56"/>
            <w:bookmarkEnd w:id="57"/>
            <w:bookmarkEnd w:id="58"/>
          </w:p>
        </w:tc>
        <w:tc>
          <w:tcPr>
            <w:tcW w:w="1134" w:type="dxa"/>
          </w:tcPr>
          <w:p w:rsidR="00C01F34" w:rsidRPr="0055039C" w:rsidRDefault="00C01F34" w:rsidP="009F3CD4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bookmarkStart w:id="59" w:name="OLE_LINK36"/>
            <w:bookmarkStart w:id="60" w:name="OLE_LINK37"/>
            <w:bookmarkStart w:id="61" w:name="OLE_LINK94"/>
            <w:r>
              <w:rPr>
                <w:b/>
                <w:bCs/>
                <w:snapToGrid w:val="0"/>
                <w:sz w:val="22"/>
                <w:szCs w:val="22"/>
              </w:rPr>
              <w:t>66,</w:t>
            </w:r>
            <w:bookmarkEnd w:id="59"/>
            <w:bookmarkEnd w:id="60"/>
            <w:bookmarkEnd w:id="61"/>
            <w:r>
              <w:rPr>
                <w:b/>
                <w:bCs/>
                <w:snapToGrid w:val="0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:rsidR="00C01F34" w:rsidRDefault="00C01F34" w:rsidP="00422F95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6,4</w:t>
            </w:r>
          </w:p>
        </w:tc>
        <w:tc>
          <w:tcPr>
            <w:tcW w:w="992" w:type="dxa"/>
          </w:tcPr>
          <w:p w:rsidR="00C01F34" w:rsidRDefault="00C01F34" w:rsidP="00A3455A">
            <w:pPr>
              <w:widowControl w:val="0"/>
              <w:jc w:val="center"/>
              <w:rPr>
                <w:b/>
                <w:bCs/>
                <w:snapToGrid w:val="0"/>
                <w:sz w:val="22"/>
                <w:szCs w:val="22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973,2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02</w:t>
            </w:r>
          </w:p>
        </w:tc>
        <w:tc>
          <w:tcPr>
            <w:tcW w:w="4395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1417" w:type="dxa"/>
          </w:tcPr>
          <w:p w:rsidR="00C01F34" w:rsidRPr="0055039C" w:rsidRDefault="00C01F34" w:rsidP="001211CD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62" w:name="OLE_LINK95"/>
            <w:bookmarkStart w:id="63" w:name="OLE_LINK96"/>
            <w:r>
              <w:rPr>
                <w:snapToGrid w:val="0"/>
                <w:sz w:val="22"/>
                <w:szCs w:val="22"/>
              </w:rPr>
              <w:t>540</w:t>
            </w:r>
            <w:r w:rsidRPr="0055039C">
              <w:rPr>
                <w:snapToGrid w:val="0"/>
                <w:sz w:val="22"/>
                <w:szCs w:val="22"/>
              </w:rPr>
              <w:t>,0</w:t>
            </w:r>
            <w:bookmarkEnd w:id="62"/>
            <w:bookmarkEnd w:id="63"/>
          </w:p>
        </w:tc>
        <w:tc>
          <w:tcPr>
            <w:tcW w:w="1134" w:type="dxa"/>
          </w:tcPr>
          <w:p w:rsidR="00C01F34" w:rsidRPr="0055039C" w:rsidRDefault="00C01F34" w:rsidP="00190DE7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64" w:name="OLE_LINK97"/>
            <w:bookmarkStart w:id="65" w:name="OLE_LINK98"/>
            <w:r>
              <w:rPr>
                <w:snapToGrid w:val="0"/>
                <w:sz w:val="22"/>
                <w:szCs w:val="22"/>
              </w:rPr>
              <w:t>50,8</w:t>
            </w:r>
            <w:bookmarkEnd w:id="64"/>
            <w:bookmarkEnd w:id="65"/>
          </w:p>
        </w:tc>
        <w:tc>
          <w:tcPr>
            <w:tcW w:w="1134" w:type="dxa"/>
          </w:tcPr>
          <w:p w:rsidR="00C01F34" w:rsidRDefault="00C01F34" w:rsidP="00A3455A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9,4</w:t>
            </w:r>
          </w:p>
        </w:tc>
        <w:tc>
          <w:tcPr>
            <w:tcW w:w="992" w:type="dxa"/>
          </w:tcPr>
          <w:p w:rsidR="00C01F34" w:rsidRDefault="00C01F34" w:rsidP="001B3F13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449,2</w:t>
            </w:r>
          </w:p>
        </w:tc>
      </w:tr>
      <w:tr w:rsidR="00C01F34" w:rsidRPr="0055039C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 w:rsidRPr="0055039C">
              <w:rPr>
                <w:snapToGrid w:val="0"/>
                <w:sz w:val="22"/>
                <w:szCs w:val="22"/>
              </w:rPr>
              <w:t>04</w:t>
            </w:r>
          </w:p>
        </w:tc>
        <w:tc>
          <w:tcPr>
            <w:tcW w:w="4395" w:type="dxa"/>
          </w:tcPr>
          <w:p w:rsidR="00C01F34" w:rsidRPr="0055039C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Другие вопросы в области средств массовой информации</w:t>
            </w:r>
          </w:p>
        </w:tc>
        <w:tc>
          <w:tcPr>
            <w:tcW w:w="1417" w:type="dxa"/>
          </w:tcPr>
          <w:p w:rsidR="00C01F34" w:rsidRPr="0055039C" w:rsidRDefault="00C01F34" w:rsidP="001030F4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66" w:name="OLE_LINK9"/>
            <w:bookmarkStart w:id="67" w:name="OLE_LINK10"/>
            <w:bookmarkStart w:id="68" w:name="OLE_LINK99"/>
            <w:r>
              <w:rPr>
                <w:snapToGrid w:val="0"/>
                <w:sz w:val="22"/>
                <w:szCs w:val="22"/>
              </w:rPr>
              <w:t>500</w:t>
            </w:r>
            <w:r w:rsidRPr="0055039C">
              <w:rPr>
                <w:snapToGrid w:val="0"/>
                <w:sz w:val="22"/>
                <w:szCs w:val="22"/>
              </w:rPr>
              <w:t>,0</w:t>
            </w:r>
            <w:bookmarkEnd w:id="66"/>
            <w:bookmarkEnd w:id="67"/>
            <w:bookmarkEnd w:id="68"/>
          </w:p>
        </w:tc>
        <w:tc>
          <w:tcPr>
            <w:tcW w:w="1134" w:type="dxa"/>
          </w:tcPr>
          <w:p w:rsidR="00C01F34" w:rsidRPr="0055039C" w:rsidRDefault="00C01F34" w:rsidP="0040799E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bookmarkStart w:id="69" w:name="OLE_LINK100"/>
            <w:bookmarkStart w:id="70" w:name="OLE_LINK101"/>
            <w:bookmarkStart w:id="71" w:name="OLE_LINK102"/>
            <w:r>
              <w:rPr>
                <w:snapToGrid w:val="0"/>
                <w:sz w:val="22"/>
                <w:szCs w:val="22"/>
              </w:rPr>
              <w:t>16,</w:t>
            </w:r>
            <w:bookmarkEnd w:id="69"/>
            <w:bookmarkEnd w:id="70"/>
            <w:bookmarkEnd w:id="71"/>
            <w:r>
              <w:rPr>
                <w:snapToGrid w:val="0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:rsidR="00C01F34" w:rsidRDefault="00C01F34" w:rsidP="00A3455A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3,2</w:t>
            </w:r>
          </w:p>
        </w:tc>
        <w:tc>
          <w:tcPr>
            <w:tcW w:w="992" w:type="dxa"/>
          </w:tcPr>
          <w:p w:rsidR="00C01F34" w:rsidRDefault="00C01F34" w:rsidP="0040799E">
            <w:pPr>
              <w:widowControl w:val="0"/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484,0</w:t>
            </w:r>
          </w:p>
        </w:tc>
      </w:tr>
      <w:tr w:rsidR="00C01F34" w:rsidRPr="001344A6" w:rsidTr="00FF2B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09" w:type="dxa"/>
          </w:tcPr>
          <w:p w:rsidR="00C01F34" w:rsidRPr="001344A6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</w:p>
        </w:tc>
        <w:tc>
          <w:tcPr>
            <w:tcW w:w="709" w:type="dxa"/>
          </w:tcPr>
          <w:p w:rsidR="00C01F34" w:rsidRPr="001344A6" w:rsidRDefault="00C01F34" w:rsidP="001030F4">
            <w:pPr>
              <w:widowControl w:val="0"/>
              <w:rPr>
                <w:snapToGrid w:val="0"/>
                <w:sz w:val="22"/>
                <w:szCs w:val="22"/>
              </w:rPr>
            </w:pPr>
          </w:p>
        </w:tc>
        <w:tc>
          <w:tcPr>
            <w:tcW w:w="4395" w:type="dxa"/>
          </w:tcPr>
          <w:p w:rsidR="00C01F34" w:rsidRPr="001344A6" w:rsidRDefault="00C01F34" w:rsidP="001030F4">
            <w:pPr>
              <w:widowControl w:val="0"/>
              <w:rPr>
                <w:b/>
                <w:snapToGrid w:val="0"/>
                <w:sz w:val="22"/>
                <w:szCs w:val="22"/>
              </w:rPr>
            </w:pPr>
            <w:r w:rsidRPr="001344A6">
              <w:rPr>
                <w:b/>
                <w:snapToGrid w:val="0"/>
                <w:sz w:val="22"/>
                <w:szCs w:val="22"/>
              </w:rPr>
              <w:t>Итого расходов</w:t>
            </w:r>
          </w:p>
        </w:tc>
        <w:tc>
          <w:tcPr>
            <w:tcW w:w="1417" w:type="dxa"/>
          </w:tcPr>
          <w:p w:rsidR="00C01F34" w:rsidRPr="001344A6" w:rsidRDefault="00C01F34" w:rsidP="00465358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bookmarkStart w:id="72" w:name="OLE_LINK29"/>
            <w:bookmarkStart w:id="73" w:name="OLE_LINK30"/>
            <w:r w:rsidRPr="001344A6">
              <w:rPr>
                <w:b/>
                <w:snapToGrid w:val="0"/>
                <w:sz w:val="22"/>
                <w:szCs w:val="22"/>
              </w:rPr>
              <w:t>23</w:t>
            </w:r>
            <w:r>
              <w:rPr>
                <w:b/>
                <w:snapToGrid w:val="0"/>
                <w:sz w:val="22"/>
                <w:szCs w:val="22"/>
              </w:rPr>
              <w:t>3</w:t>
            </w:r>
            <w:r w:rsidRPr="001344A6">
              <w:rPr>
                <w:b/>
                <w:snapToGrid w:val="0"/>
                <w:sz w:val="22"/>
                <w:szCs w:val="22"/>
              </w:rPr>
              <w:t>35,</w:t>
            </w:r>
            <w:bookmarkEnd w:id="72"/>
            <w:bookmarkEnd w:id="73"/>
            <w:r>
              <w:rPr>
                <w:b/>
                <w:snapToGrid w:val="0"/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:rsidR="00C01F34" w:rsidRPr="001344A6" w:rsidRDefault="00C01F34" w:rsidP="00B47B0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0"/>
                <w:szCs w:val="20"/>
              </w:rPr>
              <w:t>4055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C01F34" w:rsidRPr="001344A6" w:rsidRDefault="00C01F34" w:rsidP="00DB2655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</w:p>
        </w:tc>
        <w:tc>
          <w:tcPr>
            <w:tcW w:w="992" w:type="dxa"/>
          </w:tcPr>
          <w:p w:rsidR="00C01F34" w:rsidRPr="001344A6" w:rsidRDefault="00C01F34" w:rsidP="00465358">
            <w:pPr>
              <w:widowControl w:val="0"/>
              <w:jc w:val="center"/>
              <w:rPr>
                <w:b/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19280</w:t>
            </w:r>
            <w:r w:rsidRPr="001344A6">
              <w:rPr>
                <w:b/>
                <w:snapToGrid w:val="0"/>
                <w:sz w:val="22"/>
                <w:szCs w:val="22"/>
              </w:rPr>
              <w:t>,</w:t>
            </w:r>
            <w:r>
              <w:rPr>
                <w:b/>
                <w:snapToGrid w:val="0"/>
                <w:sz w:val="22"/>
                <w:szCs w:val="22"/>
              </w:rPr>
              <w:t>6</w:t>
            </w:r>
          </w:p>
        </w:tc>
      </w:tr>
    </w:tbl>
    <w:p w:rsidR="00C01F34" w:rsidRPr="001344A6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Default="00C01F34" w:rsidP="00FF7A62">
      <w:pPr>
        <w:ind w:left="4860"/>
        <w:rPr>
          <w:b/>
          <w:sz w:val="22"/>
          <w:szCs w:val="22"/>
        </w:rPr>
      </w:pPr>
    </w:p>
    <w:p w:rsidR="00C01F34" w:rsidRPr="0055039C" w:rsidRDefault="00C01F34" w:rsidP="00FF7A62">
      <w:pPr>
        <w:ind w:left="4860"/>
        <w:rPr>
          <w:b/>
          <w:sz w:val="22"/>
          <w:szCs w:val="22"/>
        </w:rPr>
      </w:pPr>
    </w:p>
    <w:p w:rsidR="00C01F34" w:rsidRPr="00CA194A" w:rsidRDefault="00C01F34" w:rsidP="001E5351">
      <w:pPr>
        <w:ind w:left="4860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Pr="00CA194A">
        <w:rPr>
          <w:b/>
          <w:sz w:val="22"/>
          <w:szCs w:val="22"/>
        </w:rPr>
        <w:t xml:space="preserve">риложение </w:t>
      </w:r>
      <w:r>
        <w:rPr>
          <w:b/>
          <w:sz w:val="22"/>
          <w:szCs w:val="22"/>
        </w:rPr>
        <w:t>3</w:t>
      </w:r>
    </w:p>
    <w:p w:rsidR="00C01F34" w:rsidRPr="00CA194A" w:rsidRDefault="00C01F34" w:rsidP="001E5351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 Совета депутатов</w:t>
      </w:r>
    </w:p>
    <w:p w:rsidR="00C01F34" w:rsidRPr="00CA194A" w:rsidRDefault="00C01F34" w:rsidP="001E5351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>муниципального округа Рязанский</w:t>
      </w:r>
    </w:p>
    <w:p w:rsidR="00C01F34" w:rsidRDefault="00C01F34" w:rsidP="00C83BBB">
      <w:pPr>
        <w:ind w:left="4860"/>
        <w:rPr>
          <w:b/>
          <w:sz w:val="22"/>
          <w:szCs w:val="22"/>
        </w:rPr>
      </w:pPr>
      <w:r w:rsidRPr="00CA194A">
        <w:rPr>
          <w:sz w:val="22"/>
          <w:szCs w:val="22"/>
        </w:rPr>
        <w:t xml:space="preserve">от  </w:t>
      </w:r>
      <w:r>
        <w:rPr>
          <w:sz w:val="22"/>
          <w:szCs w:val="22"/>
        </w:rPr>
        <w:t xml:space="preserve"> 11.04.2017 года  №  83/13</w:t>
      </w:r>
    </w:p>
    <w:p w:rsidR="00C01F34" w:rsidRPr="00CA194A" w:rsidRDefault="00C01F34" w:rsidP="001E5351">
      <w:pPr>
        <w:ind w:left="486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01F34" w:rsidRDefault="00C01F34" w:rsidP="00D71B3C">
      <w:pPr>
        <w:ind w:left="4860"/>
        <w:rPr>
          <w:b/>
          <w:sz w:val="22"/>
          <w:szCs w:val="22"/>
        </w:rPr>
      </w:pPr>
    </w:p>
    <w:p w:rsidR="00C01F34" w:rsidRDefault="00C01F34" w:rsidP="00CA3E65">
      <w:pPr>
        <w:ind w:left="4860"/>
        <w:rPr>
          <w:sz w:val="22"/>
          <w:szCs w:val="22"/>
        </w:rPr>
      </w:pPr>
    </w:p>
    <w:p w:rsidR="00C01F34" w:rsidRDefault="00C01F34" w:rsidP="00FE0A1B">
      <w:pPr>
        <w:ind w:left="1560"/>
        <w:rPr>
          <w:sz w:val="22"/>
          <w:szCs w:val="22"/>
        </w:rPr>
      </w:pPr>
    </w:p>
    <w:p w:rsidR="00C01F34" w:rsidRDefault="00C01F34" w:rsidP="00F47931">
      <w:pPr>
        <w:ind w:left="1560" w:hanging="1134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</w:t>
      </w:r>
      <w:r w:rsidRPr="00FE0A1B">
        <w:rPr>
          <w:b/>
          <w:sz w:val="22"/>
          <w:szCs w:val="22"/>
        </w:rPr>
        <w:t>РАСХОДЫ</w:t>
      </w:r>
    </w:p>
    <w:p w:rsidR="00C01F34" w:rsidRPr="00AE0C0F" w:rsidRDefault="00C01F34" w:rsidP="00F47931">
      <w:pPr>
        <w:ind w:left="1560" w:hanging="1134"/>
        <w:rPr>
          <w:sz w:val="22"/>
          <w:szCs w:val="22"/>
        </w:rPr>
      </w:pPr>
      <w:r>
        <w:rPr>
          <w:b/>
          <w:sz w:val="22"/>
          <w:szCs w:val="22"/>
        </w:rPr>
        <w:t>бюджета муниципального округа</w:t>
      </w:r>
      <w:r w:rsidRPr="00FE0A1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Рязанский в городе Москве за 1 квартал 2017 год</w:t>
      </w:r>
    </w:p>
    <w:p w:rsidR="00C01F34" w:rsidRPr="002642F4" w:rsidRDefault="00C01F34" w:rsidP="00EF7AD2">
      <w:pPr>
        <w:rPr>
          <w:b/>
          <w:sz w:val="22"/>
          <w:szCs w:val="22"/>
        </w:rPr>
      </w:pPr>
      <w:r w:rsidRPr="002642F4">
        <w:rPr>
          <w:b/>
          <w:sz w:val="22"/>
          <w:szCs w:val="22"/>
        </w:rPr>
        <w:t>по разделам, подразделам, целевым статьям, видам расходов бюджетной классификации</w:t>
      </w:r>
    </w:p>
    <w:p w:rsidR="00C01F34" w:rsidRPr="00AE0C0F" w:rsidRDefault="00C01F34" w:rsidP="00EF7AD2">
      <w:pPr>
        <w:rPr>
          <w:sz w:val="22"/>
          <w:szCs w:val="22"/>
        </w:rPr>
      </w:pPr>
    </w:p>
    <w:tbl>
      <w:tblPr>
        <w:tblW w:w="10954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58"/>
        <w:gridCol w:w="1275"/>
        <w:gridCol w:w="1418"/>
        <w:gridCol w:w="709"/>
        <w:gridCol w:w="1134"/>
        <w:gridCol w:w="1134"/>
        <w:gridCol w:w="992"/>
        <w:gridCol w:w="1134"/>
      </w:tblGrid>
      <w:tr w:rsidR="00C01F34" w:rsidRPr="00AE0C0F" w:rsidTr="00352C65">
        <w:trPr>
          <w:cantSplit/>
          <w:trHeight w:val="1378"/>
        </w:trPr>
        <w:tc>
          <w:tcPr>
            <w:tcW w:w="3158" w:type="dxa"/>
          </w:tcPr>
          <w:p w:rsidR="00C01F34" w:rsidRPr="00AE0C0F" w:rsidRDefault="00C01F34" w:rsidP="00CE26BD">
            <w:pPr>
              <w:jc w:val="center"/>
              <w:rPr>
                <w:sz w:val="22"/>
                <w:szCs w:val="22"/>
              </w:rPr>
            </w:pPr>
            <w:r w:rsidRPr="00AE0C0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275" w:type="dxa"/>
            <w:textDirection w:val="btLr"/>
          </w:tcPr>
          <w:p w:rsidR="00C01F34" w:rsidRPr="00AE0C0F" w:rsidRDefault="00C01F34" w:rsidP="00D71B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Код подразделов</w:t>
            </w:r>
          </w:p>
          <w:p w:rsidR="00C01F34" w:rsidRPr="00AE0C0F" w:rsidRDefault="00C01F34" w:rsidP="00D71B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extDirection w:val="btLr"/>
          </w:tcPr>
          <w:p w:rsidR="00C01F34" w:rsidRPr="00AE0C0F" w:rsidRDefault="00C01F34" w:rsidP="00D71B3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Целевая статья</w:t>
            </w:r>
          </w:p>
          <w:p w:rsidR="00C01F34" w:rsidRPr="00AE0C0F" w:rsidRDefault="00C01F34" w:rsidP="00D71B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</w:tcPr>
          <w:p w:rsidR="00C01F34" w:rsidRPr="00D71B3C" w:rsidRDefault="00C01F34" w:rsidP="00D71B3C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D71B3C">
              <w:rPr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134" w:type="dxa"/>
          </w:tcPr>
          <w:p w:rsidR="00C01F34" w:rsidRPr="00385235" w:rsidRDefault="00C01F34" w:rsidP="00D750B9">
            <w:pPr>
              <w:jc w:val="center"/>
              <w:rPr>
                <w:sz w:val="20"/>
                <w:szCs w:val="20"/>
              </w:rPr>
            </w:pPr>
            <w:r w:rsidRPr="00385235">
              <w:rPr>
                <w:sz w:val="20"/>
                <w:szCs w:val="20"/>
              </w:rPr>
              <w:t xml:space="preserve">Утверждено на </w:t>
            </w:r>
          </w:p>
          <w:p w:rsidR="00C01F34" w:rsidRPr="00385235" w:rsidRDefault="00C01F34" w:rsidP="00D750B9">
            <w:pPr>
              <w:jc w:val="center"/>
              <w:rPr>
                <w:sz w:val="20"/>
                <w:szCs w:val="20"/>
              </w:rPr>
            </w:pPr>
            <w:r w:rsidRPr="00385235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385235">
              <w:rPr>
                <w:sz w:val="20"/>
                <w:szCs w:val="20"/>
              </w:rPr>
              <w:t xml:space="preserve"> год</w:t>
            </w:r>
          </w:p>
          <w:p w:rsidR="00C01F34" w:rsidRPr="00385235" w:rsidRDefault="00C01F34" w:rsidP="00385235">
            <w:pPr>
              <w:ind w:right="34"/>
              <w:jc w:val="center"/>
              <w:rPr>
                <w:sz w:val="20"/>
                <w:szCs w:val="20"/>
              </w:rPr>
            </w:pPr>
            <w:r w:rsidRPr="00385235">
              <w:rPr>
                <w:sz w:val="20"/>
                <w:szCs w:val="20"/>
              </w:rPr>
              <w:t>(тыс. руб.)</w:t>
            </w:r>
          </w:p>
        </w:tc>
        <w:tc>
          <w:tcPr>
            <w:tcW w:w="1134" w:type="dxa"/>
          </w:tcPr>
          <w:p w:rsidR="00C01F34" w:rsidRPr="00385235" w:rsidRDefault="00C01F34" w:rsidP="00D750B9">
            <w:pPr>
              <w:jc w:val="center"/>
              <w:rPr>
                <w:sz w:val="20"/>
                <w:szCs w:val="20"/>
              </w:rPr>
            </w:pPr>
            <w:r w:rsidRPr="00385235">
              <w:rPr>
                <w:sz w:val="20"/>
                <w:szCs w:val="20"/>
              </w:rPr>
              <w:t>Исполнен</w:t>
            </w:r>
            <w:r>
              <w:rPr>
                <w:sz w:val="20"/>
                <w:szCs w:val="20"/>
              </w:rPr>
              <w:t>ие за</w:t>
            </w:r>
            <w:r w:rsidRPr="003852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385235"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квартал</w:t>
            </w:r>
          </w:p>
          <w:p w:rsidR="00C01F34" w:rsidRPr="00385235" w:rsidRDefault="00C01F34" w:rsidP="00D750B9">
            <w:pPr>
              <w:jc w:val="center"/>
              <w:rPr>
                <w:sz w:val="20"/>
                <w:szCs w:val="20"/>
              </w:rPr>
            </w:pPr>
            <w:r w:rsidRPr="00385235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7</w:t>
            </w:r>
            <w:r w:rsidRPr="00385235">
              <w:rPr>
                <w:sz w:val="20"/>
                <w:szCs w:val="20"/>
              </w:rPr>
              <w:t xml:space="preserve"> года</w:t>
            </w:r>
          </w:p>
          <w:p w:rsidR="00C01F34" w:rsidRPr="00385235" w:rsidRDefault="00C01F34" w:rsidP="00D750B9">
            <w:pPr>
              <w:jc w:val="center"/>
              <w:rPr>
                <w:sz w:val="20"/>
                <w:szCs w:val="20"/>
              </w:rPr>
            </w:pPr>
            <w:r w:rsidRPr="00385235">
              <w:rPr>
                <w:sz w:val="20"/>
                <w:szCs w:val="20"/>
              </w:rPr>
              <w:t>(тыс. руб.)</w:t>
            </w:r>
          </w:p>
        </w:tc>
        <w:tc>
          <w:tcPr>
            <w:tcW w:w="992" w:type="dxa"/>
          </w:tcPr>
          <w:p w:rsidR="00C01F34" w:rsidRDefault="00C01F34" w:rsidP="00D750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плано-</w:t>
            </w:r>
          </w:p>
          <w:p w:rsidR="00C01F34" w:rsidRPr="00AE0C0F" w:rsidRDefault="00C01F34" w:rsidP="00D750B9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вых показателей       (в %)</w:t>
            </w:r>
          </w:p>
        </w:tc>
        <w:tc>
          <w:tcPr>
            <w:tcW w:w="1134" w:type="dxa"/>
          </w:tcPr>
          <w:p w:rsidR="00C01F34" w:rsidRPr="00AE0C0F" w:rsidRDefault="00C01F34" w:rsidP="00385235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Остаток неисполненных расходов бюджета</w:t>
            </w:r>
          </w:p>
        </w:tc>
      </w:tr>
      <w:tr w:rsidR="00C01F34" w:rsidRPr="00CE59C1" w:rsidTr="00352C65">
        <w:trPr>
          <w:trHeight w:val="375"/>
        </w:trPr>
        <w:tc>
          <w:tcPr>
            <w:tcW w:w="3158" w:type="dxa"/>
          </w:tcPr>
          <w:p w:rsidR="00C01F34" w:rsidRPr="00CE59C1" w:rsidRDefault="00C01F34" w:rsidP="00CE26BD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01 00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036AFC" w:rsidRDefault="00C01F34" w:rsidP="00AC6B82">
            <w:pPr>
              <w:ind w:right="-108"/>
              <w:jc w:val="center"/>
              <w:rPr>
                <w:b/>
                <w:sz w:val="20"/>
                <w:szCs w:val="20"/>
              </w:rPr>
            </w:pPr>
            <w:bookmarkStart w:id="74" w:name="OLE_LINK210"/>
            <w:bookmarkStart w:id="75" w:name="OLE_LINK211"/>
            <w:r>
              <w:rPr>
                <w:b/>
                <w:bCs/>
                <w:color w:val="000000"/>
                <w:sz w:val="20"/>
                <w:szCs w:val="20"/>
              </w:rPr>
              <w:t>17554,0</w:t>
            </w:r>
            <w:bookmarkEnd w:id="74"/>
            <w:bookmarkEnd w:id="75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01F34" w:rsidRPr="00CE59C1" w:rsidRDefault="00C01F34" w:rsidP="002D2116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3008,0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C01F34" w:rsidRPr="00CE59C1" w:rsidRDefault="00C01F34" w:rsidP="00E473AE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17,14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C01F34" w:rsidRPr="00CE59C1" w:rsidRDefault="00C01F34" w:rsidP="00352C65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14546,0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tabs>
                <w:tab w:val="left" w:pos="375"/>
              </w:tabs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Функционирование высшего должностного лица субъекта РФ и муниципального образования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01 02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036AFC" w:rsidRDefault="00C01F34" w:rsidP="00AC6B82">
            <w:pPr>
              <w:jc w:val="center"/>
              <w:rPr>
                <w:b/>
                <w:sz w:val="20"/>
                <w:szCs w:val="20"/>
              </w:rPr>
            </w:pPr>
            <w:bookmarkStart w:id="76" w:name="OLE_LINK202"/>
            <w:bookmarkStart w:id="77" w:name="OLE_LINK203"/>
            <w:r w:rsidRPr="00036AFC">
              <w:rPr>
                <w:b/>
                <w:sz w:val="20"/>
                <w:szCs w:val="20"/>
              </w:rPr>
              <w:t>2</w:t>
            </w:r>
            <w:r>
              <w:rPr>
                <w:b/>
                <w:sz w:val="20"/>
                <w:szCs w:val="20"/>
              </w:rPr>
              <w:t>4</w:t>
            </w:r>
            <w:r w:rsidRPr="00036AFC">
              <w:rPr>
                <w:b/>
                <w:sz w:val="20"/>
                <w:szCs w:val="20"/>
              </w:rPr>
              <w:t>15,4</w:t>
            </w:r>
            <w:bookmarkEnd w:id="76"/>
            <w:bookmarkEnd w:id="77"/>
          </w:p>
        </w:tc>
        <w:tc>
          <w:tcPr>
            <w:tcW w:w="1134" w:type="dxa"/>
          </w:tcPr>
          <w:p w:rsidR="00C01F34" w:rsidRPr="00CE59C1" w:rsidRDefault="00C01F34" w:rsidP="00AC6B82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915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A439EC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37,88</w:t>
            </w:r>
          </w:p>
        </w:tc>
        <w:tc>
          <w:tcPr>
            <w:tcW w:w="1134" w:type="dxa"/>
          </w:tcPr>
          <w:p w:rsidR="00C01F34" w:rsidRPr="00CE59C1" w:rsidRDefault="00C01F34" w:rsidP="00AC6B82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1500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4</w:t>
            </w:r>
          </w:p>
        </w:tc>
      </w:tr>
      <w:tr w:rsidR="00C01F34" w:rsidRPr="00CE59C1" w:rsidTr="00352C65">
        <w:trPr>
          <w:trHeight w:val="349"/>
        </w:trPr>
        <w:tc>
          <w:tcPr>
            <w:tcW w:w="3158" w:type="dxa"/>
          </w:tcPr>
          <w:p w:rsidR="00C01F34" w:rsidRPr="00CE59C1" w:rsidRDefault="00C01F34" w:rsidP="00CE26BD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E1437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31А0100100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036AFC" w:rsidRDefault="00C01F34" w:rsidP="00AC6B82">
            <w:pPr>
              <w:jc w:val="center"/>
              <w:rPr>
                <w:sz w:val="20"/>
                <w:szCs w:val="20"/>
              </w:rPr>
            </w:pPr>
            <w:bookmarkStart w:id="78" w:name="OLE_LINK204"/>
            <w:bookmarkStart w:id="79" w:name="OLE_LINK205"/>
            <w:r w:rsidRPr="00036A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036AFC">
              <w:rPr>
                <w:sz w:val="20"/>
                <w:szCs w:val="20"/>
              </w:rPr>
              <w:t>22,2</w:t>
            </w:r>
            <w:bookmarkEnd w:id="78"/>
            <w:bookmarkEnd w:id="79"/>
          </w:p>
        </w:tc>
        <w:tc>
          <w:tcPr>
            <w:tcW w:w="1134" w:type="dxa"/>
          </w:tcPr>
          <w:p w:rsidR="00C01F34" w:rsidRPr="00CE59C1" w:rsidRDefault="00C01F34" w:rsidP="00AC6B82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821,8</w:t>
            </w:r>
          </w:p>
        </w:tc>
        <w:tc>
          <w:tcPr>
            <w:tcW w:w="992" w:type="dxa"/>
          </w:tcPr>
          <w:p w:rsidR="00C01F34" w:rsidRPr="00CE59C1" w:rsidRDefault="00C01F34" w:rsidP="00E473AE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35,39</w:t>
            </w:r>
          </w:p>
        </w:tc>
        <w:tc>
          <w:tcPr>
            <w:tcW w:w="1134" w:type="dxa"/>
          </w:tcPr>
          <w:p w:rsidR="00C01F34" w:rsidRPr="00CE59C1" w:rsidRDefault="00C01F34" w:rsidP="00AC6B82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6E7541" w:rsidRDefault="00C01F34" w:rsidP="00CE26BD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 w:rsidRPr="006E7541">
              <w:rPr>
                <w:bCs/>
                <w:sz w:val="20"/>
                <w:szCs w:val="2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567105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C01F34" w:rsidRPr="00036AFC" w:rsidRDefault="00C01F34" w:rsidP="005C0B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2262</w:t>
            </w:r>
            <w:r w:rsidRPr="00036AFC">
              <w:rPr>
                <w:sz w:val="20"/>
                <w:szCs w:val="20"/>
              </w:rPr>
              <w:t>,2</w:t>
            </w:r>
          </w:p>
        </w:tc>
        <w:tc>
          <w:tcPr>
            <w:tcW w:w="1134" w:type="dxa"/>
          </w:tcPr>
          <w:p w:rsidR="00C01F34" w:rsidRPr="00CE59C1" w:rsidRDefault="00C01F34" w:rsidP="00385249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80" w:name="OLE_LINK61"/>
            <w:bookmarkStart w:id="81" w:name="OLE_LINK64"/>
            <w:bookmarkStart w:id="82" w:name="OLE_LINK212"/>
            <w:bookmarkStart w:id="83" w:name="OLE_LINK213"/>
            <w:r>
              <w:rPr>
                <w:sz w:val="20"/>
                <w:szCs w:val="20"/>
              </w:rPr>
              <w:t>806</w:t>
            </w:r>
            <w:r w:rsidRPr="00CE59C1">
              <w:rPr>
                <w:sz w:val="20"/>
                <w:szCs w:val="20"/>
              </w:rPr>
              <w:t>,</w:t>
            </w:r>
            <w:bookmarkEnd w:id="80"/>
            <w:bookmarkEnd w:id="81"/>
            <w:r>
              <w:rPr>
                <w:sz w:val="20"/>
                <w:szCs w:val="20"/>
              </w:rPr>
              <w:t>8</w:t>
            </w:r>
            <w:bookmarkEnd w:id="82"/>
            <w:bookmarkEnd w:id="83"/>
          </w:p>
        </w:tc>
        <w:tc>
          <w:tcPr>
            <w:tcW w:w="992" w:type="dxa"/>
          </w:tcPr>
          <w:p w:rsidR="00C01F34" w:rsidRPr="00CE59C1" w:rsidRDefault="00C01F34" w:rsidP="00FD0411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84" w:name="OLE_LINK214"/>
            <w:bookmarkStart w:id="85" w:name="OLE_LINK215"/>
            <w:r>
              <w:rPr>
                <w:sz w:val="20"/>
                <w:szCs w:val="20"/>
              </w:rPr>
              <w:t>35,66</w:t>
            </w:r>
            <w:bookmarkEnd w:id="84"/>
            <w:bookmarkEnd w:id="85"/>
          </w:p>
        </w:tc>
        <w:tc>
          <w:tcPr>
            <w:tcW w:w="1134" w:type="dxa"/>
          </w:tcPr>
          <w:p w:rsidR="00C01F34" w:rsidRPr="00CE59C1" w:rsidRDefault="00C01F34" w:rsidP="005C0BEB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86" w:name="OLE_LINK216"/>
            <w:bookmarkStart w:id="87" w:name="OLE_LINK217"/>
            <w:r>
              <w:rPr>
                <w:sz w:val="20"/>
                <w:szCs w:val="20"/>
              </w:rPr>
              <w:t>1455,4</w:t>
            </w:r>
            <w:bookmarkEnd w:id="86"/>
            <w:bookmarkEnd w:id="87"/>
          </w:p>
        </w:tc>
      </w:tr>
      <w:tr w:rsidR="00C01F34" w:rsidRPr="00CE59C1" w:rsidTr="00352C65">
        <w:tc>
          <w:tcPr>
            <w:tcW w:w="3158" w:type="dxa"/>
            <w:vAlign w:val="center"/>
          </w:tcPr>
          <w:p w:rsidR="00C01F34" w:rsidRPr="006E7541" w:rsidRDefault="00C01F34" w:rsidP="0020452B">
            <w:pPr>
              <w:jc w:val="both"/>
              <w:rPr>
                <w:bCs/>
                <w:sz w:val="20"/>
                <w:szCs w:val="20"/>
              </w:rPr>
            </w:pPr>
            <w:r w:rsidRPr="006E7541">
              <w:rPr>
                <w:bCs/>
                <w:sz w:val="20"/>
                <w:szCs w:val="20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6E7541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036AFC" w:rsidRDefault="00C01F34" w:rsidP="00D750B9">
            <w:pPr>
              <w:jc w:val="center"/>
              <w:rPr>
                <w:sz w:val="20"/>
                <w:szCs w:val="20"/>
              </w:rPr>
            </w:pPr>
            <w:bookmarkStart w:id="88" w:name="OLE_LINK206"/>
            <w:bookmarkStart w:id="89" w:name="OLE_LINK207"/>
            <w:r>
              <w:rPr>
                <w:sz w:val="20"/>
                <w:szCs w:val="20"/>
              </w:rPr>
              <w:t>2262</w:t>
            </w:r>
            <w:r w:rsidRPr="00036AFC">
              <w:rPr>
                <w:sz w:val="20"/>
                <w:szCs w:val="20"/>
              </w:rPr>
              <w:t>,2</w:t>
            </w:r>
            <w:bookmarkEnd w:id="88"/>
            <w:bookmarkEnd w:id="89"/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806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35,66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1455,4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036896" w:rsidRDefault="00C01F34" w:rsidP="00CE26BD">
            <w:pPr>
              <w:tabs>
                <w:tab w:val="left" w:pos="375"/>
              </w:tabs>
              <w:jc w:val="both"/>
              <w:rPr>
                <w:sz w:val="22"/>
                <w:szCs w:val="22"/>
              </w:rPr>
            </w:pPr>
            <w:r w:rsidRPr="00036896">
              <w:rPr>
                <w:bCs/>
                <w:sz w:val="22"/>
                <w:szCs w:val="22"/>
              </w:rPr>
              <w:t>Закупка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:rsidR="00C01F34" w:rsidRPr="00CE59C1" w:rsidRDefault="00C01F34" w:rsidP="003772BA">
            <w:pPr>
              <w:jc w:val="center"/>
              <w:rPr>
                <w:sz w:val="20"/>
                <w:szCs w:val="20"/>
              </w:rPr>
            </w:pPr>
            <w:bookmarkStart w:id="90" w:name="OLE_LINK16"/>
            <w:bookmarkStart w:id="91" w:name="OLE_LINK17"/>
            <w:r w:rsidRPr="00CE59C1">
              <w:rPr>
                <w:sz w:val="20"/>
                <w:szCs w:val="20"/>
              </w:rPr>
              <w:t>60,</w:t>
            </w:r>
            <w:bookmarkEnd w:id="90"/>
            <w:bookmarkEnd w:id="91"/>
            <w:r w:rsidRPr="00CE59C1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341343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E59C1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C01F34" w:rsidRPr="00CE59C1" w:rsidRDefault="00C01F34" w:rsidP="00341343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C01F34" w:rsidRPr="00CE59C1" w:rsidRDefault="00C01F34" w:rsidP="00F511B8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036896" w:rsidRDefault="00C01F34" w:rsidP="00CE26BD">
            <w:pPr>
              <w:tabs>
                <w:tab w:val="left" w:pos="375"/>
              </w:tabs>
              <w:jc w:val="both"/>
              <w:rPr>
                <w:bCs/>
                <w:sz w:val="20"/>
                <w:szCs w:val="20"/>
              </w:rPr>
            </w:pPr>
            <w:r w:rsidRPr="00036896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</w:tcPr>
          <w:p w:rsidR="00C01F34" w:rsidRPr="00036AFC" w:rsidRDefault="00C01F34" w:rsidP="003772BA">
            <w:pPr>
              <w:jc w:val="center"/>
              <w:rPr>
                <w:sz w:val="20"/>
                <w:szCs w:val="20"/>
              </w:rPr>
            </w:pPr>
            <w:r w:rsidRPr="00036AF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C01F34" w:rsidRDefault="00C01F34" w:rsidP="00341343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E59C1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</w:tcPr>
          <w:p w:rsidR="00C01F34" w:rsidRDefault="00C01F34" w:rsidP="00341343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C01F34" w:rsidRDefault="00C01F34" w:rsidP="00341343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567105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Прочие расходы в сфере здравоохранения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E0713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35Г010100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93,2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93,2</w:t>
            </w:r>
          </w:p>
        </w:tc>
        <w:tc>
          <w:tcPr>
            <w:tcW w:w="992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B80791" w:rsidRDefault="00C01F34" w:rsidP="00AD6941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 w:rsidRPr="00B80791">
              <w:rPr>
                <w:bCs/>
                <w:sz w:val="20"/>
                <w:szCs w:val="2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bookmarkStart w:id="92" w:name="OLE_LINK373"/>
            <w:bookmarkStart w:id="93" w:name="OLE_LINK374"/>
            <w:r w:rsidRPr="00CE59C1">
              <w:rPr>
                <w:sz w:val="20"/>
                <w:szCs w:val="20"/>
              </w:rPr>
              <w:t>93,2</w:t>
            </w:r>
            <w:bookmarkEnd w:id="92"/>
            <w:bookmarkEnd w:id="93"/>
          </w:p>
        </w:tc>
        <w:tc>
          <w:tcPr>
            <w:tcW w:w="1134" w:type="dxa"/>
            <w:tcBorders>
              <w:bottom w:val="nil"/>
            </w:tcBorders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93,2</w:t>
            </w:r>
          </w:p>
        </w:tc>
        <w:tc>
          <w:tcPr>
            <w:tcW w:w="992" w:type="dxa"/>
            <w:tcBorders>
              <w:bottom w:val="nil"/>
            </w:tcBorders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bottom w:val="nil"/>
            </w:tcBorders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  <w:vAlign w:val="center"/>
          </w:tcPr>
          <w:p w:rsidR="00C01F34" w:rsidRPr="00B80791" w:rsidRDefault="00C01F34" w:rsidP="0020452B">
            <w:pPr>
              <w:jc w:val="both"/>
              <w:rPr>
                <w:bCs/>
                <w:sz w:val="20"/>
                <w:szCs w:val="20"/>
              </w:rPr>
            </w:pPr>
            <w:r w:rsidRPr="00B80791">
              <w:rPr>
                <w:bCs/>
                <w:sz w:val="20"/>
                <w:szCs w:val="20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tabs>
                <w:tab w:val="left" w:pos="37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93,2</w:t>
            </w:r>
          </w:p>
        </w:tc>
        <w:tc>
          <w:tcPr>
            <w:tcW w:w="1134" w:type="dxa"/>
            <w:tcBorders>
              <w:bottom w:val="nil"/>
            </w:tcBorders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93,2</w:t>
            </w:r>
          </w:p>
        </w:tc>
        <w:tc>
          <w:tcPr>
            <w:tcW w:w="992" w:type="dxa"/>
            <w:tcBorders>
              <w:bottom w:val="nil"/>
            </w:tcBorders>
          </w:tcPr>
          <w:p w:rsidR="00C01F34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bottom w:val="nil"/>
            </w:tcBorders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01 03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EB1FEC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2858,4</w:t>
            </w:r>
          </w:p>
        </w:tc>
        <w:tc>
          <w:tcPr>
            <w:tcW w:w="1134" w:type="dxa"/>
          </w:tcPr>
          <w:p w:rsidR="00C01F34" w:rsidRPr="00CE59C1" w:rsidRDefault="00C01F34" w:rsidP="00E315F5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695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B77347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24,31</w:t>
            </w:r>
          </w:p>
        </w:tc>
        <w:tc>
          <w:tcPr>
            <w:tcW w:w="1134" w:type="dxa"/>
          </w:tcPr>
          <w:p w:rsidR="00C01F34" w:rsidRPr="00CE59C1" w:rsidRDefault="00C01F34" w:rsidP="00E315F5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2163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Депутаты Совета депутатов муниципального образования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31А010</w:t>
            </w:r>
            <w:r>
              <w:rPr>
                <w:sz w:val="20"/>
                <w:szCs w:val="20"/>
              </w:rPr>
              <w:t>0</w:t>
            </w:r>
            <w:r w:rsidRPr="00CE59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064B7D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218,4</w:t>
            </w:r>
          </w:p>
        </w:tc>
        <w:tc>
          <w:tcPr>
            <w:tcW w:w="1134" w:type="dxa"/>
          </w:tcPr>
          <w:p w:rsidR="00C01F34" w:rsidRPr="00CE59C1" w:rsidRDefault="00C01F34" w:rsidP="00177EF2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94" w:name="OLE_LINK24"/>
            <w:bookmarkStart w:id="95" w:name="OLE_LINK25"/>
            <w:r>
              <w:rPr>
                <w:sz w:val="20"/>
                <w:szCs w:val="20"/>
              </w:rPr>
              <w:t>35</w:t>
            </w:r>
            <w:r w:rsidRPr="00CE59C1">
              <w:rPr>
                <w:sz w:val="20"/>
                <w:szCs w:val="20"/>
              </w:rPr>
              <w:t>,</w:t>
            </w:r>
            <w:bookmarkEnd w:id="94"/>
            <w:bookmarkEnd w:id="95"/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177EF2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16,03</w:t>
            </w:r>
          </w:p>
        </w:tc>
        <w:tc>
          <w:tcPr>
            <w:tcW w:w="1134" w:type="dxa"/>
          </w:tcPr>
          <w:p w:rsidR="00C01F34" w:rsidRPr="00CE59C1" w:rsidRDefault="00C01F34" w:rsidP="00177EF2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20452B" w:rsidRDefault="00C01F34" w:rsidP="00CE26BD">
            <w:pPr>
              <w:jc w:val="both"/>
              <w:rPr>
                <w:sz w:val="20"/>
                <w:szCs w:val="20"/>
              </w:rPr>
            </w:pPr>
            <w:r w:rsidRPr="0020452B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C96A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20452B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E59C1" w:rsidRDefault="00C01F34" w:rsidP="006D405E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218,4</w:t>
            </w:r>
          </w:p>
        </w:tc>
        <w:tc>
          <w:tcPr>
            <w:tcW w:w="1134" w:type="dxa"/>
          </w:tcPr>
          <w:p w:rsidR="00C01F34" w:rsidRPr="00CE59C1" w:rsidRDefault="00C01F34" w:rsidP="0069223B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E405A6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16,03</w:t>
            </w:r>
          </w:p>
        </w:tc>
        <w:tc>
          <w:tcPr>
            <w:tcW w:w="1134" w:type="dxa"/>
          </w:tcPr>
          <w:p w:rsidR="00C01F34" w:rsidRPr="00CE59C1" w:rsidRDefault="00C01F34" w:rsidP="0069223B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20452B" w:rsidRDefault="00C01F34" w:rsidP="00CE26BD">
            <w:pPr>
              <w:jc w:val="both"/>
              <w:rPr>
                <w:bCs/>
                <w:sz w:val="20"/>
                <w:szCs w:val="20"/>
              </w:rPr>
            </w:pPr>
            <w:r w:rsidRPr="0020452B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C96A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2045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C01F34" w:rsidRPr="00CE59C1" w:rsidRDefault="00C01F34" w:rsidP="006D405E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218,4</w:t>
            </w:r>
          </w:p>
        </w:tc>
        <w:tc>
          <w:tcPr>
            <w:tcW w:w="1134" w:type="dxa"/>
          </w:tcPr>
          <w:p w:rsidR="00C01F34" w:rsidRPr="00CE59C1" w:rsidRDefault="00C01F34" w:rsidP="0069223B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E405A6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16,03</w:t>
            </w:r>
          </w:p>
        </w:tc>
        <w:tc>
          <w:tcPr>
            <w:tcW w:w="1134" w:type="dxa"/>
          </w:tcPr>
          <w:p w:rsidR="00C01F34" w:rsidRPr="00CE59C1" w:rsidRDefault="00C01F34" w:rsidP="0069223B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AD6941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C96A6D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33А0400100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6A0221">
            <w:pPr>
              <w:jc w:val="center"/>
              <w:rPr>
                <w:sz w:val="20"/>
                <w:szCs w:val="20"/>
              </w:rPr>
            </w:pPr>
            <w:bookmarkStart w:id="96" w:name="OLE_LINK22"/>
            <w:bookmarkStart w:id="97" w:name="OLE_LINK23"/>
            <w:r w:rsidRPr="00CE59C1">
              <w:rPr>
                <w:sz w:val="20"/>
                <w:szCs w:val="20"/>
              </w:rPr>
              <w:t>2640,0</w:t>
            </w:r>
            <w:bookmarkEnd w:id="96"/>
            <w:bookmarkEnd w:id="97"/>
          </w:p>
        </w:tc>
        <w:tc>
          <w:tcPr>
            <w:tcW w:w="1134" w:type="dxa"/>
          </w:tcPr>
          <w:p w:rsidR="00C01F34" w:rsidRPr="00CE59C1" w:rsidRDefault="00C01F34" w:rsidP="0083080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660,0</w:t>
            </w:r>
          </w:p>
        </w:tc>
        <w:tc>
          <w:tcPr>
            <w:tcW w:w="992" w:type="dxa"/>
          </w:tcPr>
          <w:p w:rsidR="00C01F34" w:rsidRPr="00CE59C1" w:rsidRDefault="00C01F34" w:rsidP="0083080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C01F34" w:rsidRPr="00CE59C1" w:rsidRDefault="00C01F34" w:rsidP="0083080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C96A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880</w:t>
            </w:r>
          </w:p>
        </w:tc>
        <w:tc>
          <w:tcPr>
            <w:tcW w:w="1134" w:type="dxa"/>
          </w:tcPr>
          <w:p w:rsidR="00C01F34" w:rsidRPr="00CE59C1" w:rsidRDefault="00C01F34" w:rsidP="006D405E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2640,0</w:t>
            </w:r>
          </w:p>
        </w:tc>
        <w:tc>
          <w:tcPr>
            <w:tcW w:w="1134" w:type="dxa"/>
            <w:tcBorders>
              <w:bottom w:val="nil"/>
            </w:tcBorders>
          </w:tcPr>
          <w:p w:rsidR="00C01F34" w:rsidRPr="00CE59C1" w:rsidRDefault="00C01F34" w:rsidP="0083080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</w:t>
            </w:r>
            <w:r w:rsidRPr="00CE59C1">
              <w:rPr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bottom w:val="nil"/>
            </w:tcBorders>
          </w:tcPr>
          <w:p w:rsidR="00C01F34" w:rsidRPr="00CE59C1" w:rsidRDefault="00C01F34" w:rsidP="0083080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4" w:type="dxa"/>
            <w:tcBorders>
              <w:bottom w:val="nil"/>
            </w:tcBorders>
          </w:tcPr>
          <w:p w:rsidR="00C01F34" w:rsidRPr="00CE59C1" w:rsidRDefault="00C01F34" w:rsidP="0083080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20452B" w:rsidRDefault="00C01F34" w:rsidP="00CE26BD">
            <w:pPr>
              <w:jc w:val="both"/>
              <w:rPr>
                <w:b/>
                <w:sz w:val="24"/>
                <w:szCs w:val="24"/>
              </w:rPr>
            </w:pPr>
            <w:r w:rsidRPr="0020452B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РФ, местных администраций.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01 04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B1151" w:rsidRDefault="00C01F34" w:rsidP="005E72C3">
            <w:pPr>
              <w:ind w:right="-108"/>
              <w:jc w:val="center"/>
              <w:rPr>
                <w:b/>
                <w:sz w:val="20"/>
                <w:szCs w:val="20"/>
              </w:rPr>
            </w:pPr>
            <w:bookmarkStart w:id="98" w:name="OLE_LINK220"/>
            <w:bookmarkStart w:id="99" w:name="OLE_LINK221"/>
            <w:r w:rsidRPr="00CB1151">
              <w:rPr>
                <w:b/>
                <w:sz w:val="20"/>
                <w:szCs w:val="20"/>
              </w:rPr>
              <w:t>8012,3</w:t>
            </w:r>
            <w:bookmarkEnd w:id="98"/>
            <w:bookmarkEnd w:id="99"/>
          </w:p>
        </w:tc>
        <w:tc>
          <w:tcPr>
            <w:tcW w:w="1134" w:type="dxa"/>
          </w:tcPr>
          <w:p w:rsidR="00C01F34" w:rsidRPr="006B02C9" w:rsidRDefault="00C01F34" w:rsidP="009C15CB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napToGrid w:val="0"/>
                <w:sz w:val="22"/>
                <w:szCs w:val="22"/>
              </w:rPr>
              <w:t>1397</w:t>
            </w:r>
            <w:r w:rsidRPr="006B02C9">
              <w:rPr>
                <w:b/>
                <w:snapToGrid w:val="0"/>
                <w:sz w:val="22"/>
                <w:szCs w:val="22"/>
              </w:rPr>
              <w:t>,</w:t>
            </w:r>
            <w:r>
              <w:rPr>
                <w:b/>
                <w:snapToGrid w:val="0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C01F34" w:rsidRPr="00CE59C1" w:rsidRDefault="00C01F34" w:rsidP="00484D5E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17,4</w:t>
            </w:r>
          </w:p>
        </w:tc>
        <w:tc>
          <w:tcPr>
            <w:tcW w:w="1134" w:type="dxa"/>
          </w:tcPr>
          <w:p w:rsidR="00C01F34" w:rsidRPr="000F29A2" w:rsidRDefault="00C01F34" w:rsidP="005E72C3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 w:rsidRPr="000F29A2">
              <w:rPr>
                <w:b/>
                <w:sz w:val="20"/>
                <w:szCs w:val="20"/>
              </w:rPr>
              <w:t>6614,4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476B31" w:rsidRDefault="00C01F34" w:rsidP="00566397">
            <w:pPr>
              <w:jc w:val="both"/>
              <w:rPr>
                <w:sz w:val="20"/>
                <w:szCs w:val="20"/>
              </w:rPr>
            </w:pPr>
            <w:r w:rsidRPr="00476B31">
              <w:rPr>
                <w:b/>
                <w:bCs/>
                <w:sz w:val="20"/>
                <w:szCs w:val="20"/>
              </w:rPr>
              <w:t>Обеспечение деятельности администрации /аппарата Совета депутатов внутригородского  муниципального образования/  в части содержания муниципальных  служащих для решения вопросов местного значения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31Б0100500</w:t>
            </w:r>
          </w:p>
        </w:tc>
        <w:tc>
          <w:tcPr>
            <w:tcW w:w="709" w:type="dxa"/>
          </w:tcPr>
          <w:p w:rsidR="00C01F34" w:rsidRPr="00CE59C1" w:rsidRDefault="00C01F34" w:rsidP="008148E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B1151" w:rsidRDefault="00C01F34" w:rsidP="00BC0795">
            <w:pPr>
              <w:jc w:val="center"/>
              <w:rPr>
                <w:sz w:val="20"/>
                <w:szCs w:val="20"/>
              </w:rPr>
            </w:pPr>
            <w:bookmarkStart w:id="100" w:name="OLE_LINK222"/>
            <w:bookmarkStart w:id="101" w:name="OLE_LINK223"/>
            <w:bookmarkStart w:id="102" w:name="OLE_LINK377"/>
            <w:r w:rsidRPr="00CB1151">
              <w:rPr>
                <w:sz w:val="20"/>
                <w:szCs w:val="20"/>
              </w:rPr>
              <w:t>7804,3</w:t>
            </w:r>
            <w:bookmarkEnd w:id="100"/>
            <w:bookmarkEnd w:id="101"/>
            <w:bookmarkEnd w:id="102"/>
          </w:p>
        </w:tc>
        <w:tc>
          <w:tcPr>
            <w:tcW w:w="1134" w:type="dxa"/>
          </w:tcPr>
          <w:p w:rsidR="00C01F34" w:rsidRPr="00CE59C1" w:rsidRDefault="00C01F34" w:rsidP="00954051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1241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C01F34" w:rsidRPr="00CE59C1" w:rsidRDefault="00C01F34" w:rsidP="00954051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1134" w:type="dxa"/>
          </w:tcPr>
          <w:p w:rsidR="00C01F34" w:rsidRPr="00CE59C1" w:rsidRDefault="00C01F34" w:rsidP="00954051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03" w:name="OLE_LINK218"/>
            <w:bookmarkStart w:id="104" w:name="OLE_LINK219"/>
            <w:r>
              <w:rPr>
                <w:sz w:val="20"/>
                <w:szCs w:val="20"/>
              </w:rPr>
              <w:t>6562</w:t>
            </w:r>
            <w:bookmarkEnd w:id="103"/>
            <w:bookmarkEnd w:id="104"/>
            <w:r>
              <w:rPr>
                <w:sz w:val="20"/>
                <w:szCs w:val="20"/>
              </w:rPr>
              <w:t>,4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476B31" w:rsidRDefault="00C01F34" w:rsidP="00CE26BD">
            <w:pPr>
              <w:jc w:val="both"/>
              <w:rPr>
                <w:i/>
                <w:sz w:val="20"/>
                <w:szCs w:val="20"/>
              </w:rPr>
            </w:pPr>
            <w:r w:rsidRPr="00476B31">
              <w:rPr>
                <w:bCs/>
                <w:sz w:val="20"/>
                <w:szCs w:val="2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476B31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B1151" w:rsidRDefault="00C01F34" w:rsidP="00BC0795">
            <w:pPr>
              <w:jc w:val="center"/>
              <w:rPr>
                <w:sz w:val="20"/>
                <w:szCs w:val="20"/>
              </w:rPr>
            </w:pPr>
            <w:bookmarkStart w:id="105" w:name="OLE_LINK378"/>
            <w:bookmarkStart w:id="106" w:name="OLE_LINK379"/>
            <w:r w:rsidRPr="00CB1151">
              <w:rPr>
                <w:sz w:val="20"/>
                <w:szCs w:val="20"/>
              </w:rPr>
              <w:t>3881,4</w:t>
            </w:r>
            <w:bookmarkEnd w:id="105"/>
            <w:bookmarkEnd w:id="106"/>
          </w:p>
        </w:tc>
        <w:tc>
          <w:tcPr>
            <w:tcW w:w="1134" w:type="dxa"/>
          </w:tcPr>
          <w:p w:rsidR="00C01F34" w:rsidRPr="00CE59C1" w:rsidRDefault="00C01F34" w:rsidP="00954051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07" w:name="OLE_LINK79"/>
            <w:bookmarkStart w:id="108" w:name="OLE_LINK80"/>
            <w:bookmarkStart w:id="109" w:name="OLE_LINK224"/>
            <w:bookmarkStart w:id="110" w:name="OLE_LINK225"/>
            <w:r>
              <w:rPr>
                <w:sz w:val="20"/>
                <w:szCs w:val="20"/>
              </w:rPr>
              <w:t>745</w:t>
            </w:r>
            <w:r w:rsidRPr="00CE59C1">
              <w:rPr>
                <w:sz w:val="20"/>
                <w:szCs w:val="20"/>
              </w:rPr>
              <w:t>,</w:t>
            </w:r>
            <w:bookmarkEnd w:id="107"/>
            <w:bookmarkEnd w:id="108"/>
            <w:r>
              <w:rPr>
                <w:sz w:val="20"/>
                <w:szCs w:val="20"/>
              </w:rPr>
              <w:t>1</w:t>
            </w:r>
            <w:bookmarkEnd w:id="109"/>
            <w:bookmarkEnd w:id="110"/>
          </w:p>
        </w:tc>
        <w:tc>
          <w:tcPr>
            <w:tcW w:w="992" w:type="dxa"/>
          </w:tcPr>
          <w:p w:rsidR="00C01F34" w:rsidRPr="00CE59C1" w:rsidRDefault="00C01F34" w:rsidP="00954051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11" w:name="OLE_LINK226"/>
            <w:bookmarkStart w:id="112" w:name="OLE_LINK227"/>
            <w:r>
              <w:rPr>
                <w:sz w:val="20"/>
                <w:szCs w:val="20"/>
              </w:rPr>
              <w:t>19,2</w:t>
            </w:r>
            <w:bookmarkEnd w:id="111"/>
            <w:bookmarkEnd w:id="112"/>
          </w:p>
        </w:tc>
        <w:tc>
          <w:tcPr>
            <w:tcW w:w="1134" w:type="dxa"/>
          </w:tcPr>
          <w:p w:rsidR="00C01F34" w:rsidRPr="00CE59C1" w:rsidRDefault="00C01F34" w:rsidP="00002CD7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13" w:name="OLE_LINK228"/>
            <w:r>
              <w:rPr>
                <w:sz w:val="20"/>
                <w:szCs w:val="20"/>
              </w:rPr>
              <w:t>3136,3</w:t>
            </w:r>
            <w:bookmarkEnd w:id="113"/>
          </w:p>
        </w:tc>
      </w:tr>
      <w:tr w:rsidR="00C01F34" w:rsidRPr="00CE59C1" w:rsidTr="00352C65">
        <w:tc>
          <w:tcPr>
            <w:tcW w:w="3158" w:type="dxa"/>
          </w:tcPr>
          <w:p w:rsidR="00C01F34" w:rsidRPr="00476B31" w:rsidRDefault="00C01F34" w:rsidP="00CE26BD">
            <w:pPr>
              <w:jc w:val="both"/>
              <w:rPr>
                <w:sz w:val="20"/>
                <w:szCs w:val="20"/>
              </w:rPr>
            </w:pPr>
            <w:r w:rsidRPr="00476B31">
              <w:rPr>
                <w:bCs/>
                <w:sz w:val="20"/>
                <w:szCs w:val="20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476B31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B1151" w:rsidRDefault="00C01F34" w:rsidP="00F2416C">
            <w:pPr>
              <w:jc w:val="center"/>
              <w:rPr>
                <w:sz w:val="20"/>
                <w:szCs w:val="20"/>
              </w:rPr>
            </w:pPr>
            <w:bookmarkStart w:id="114" w:name="OLE_LINK381"/>
            <w:r w:rsidRPr="00CB1151">
              <w:rPr>
                <w:sz w:val="20"/>
                <w:szCs w:val="20"/>
              </w:rPr>
              <w:t>3881,4</w:t>
            </w:r>
            <w:bookmarkEnd w:id="114"/>
          </w:p>
        </w:tc>
        <w:tc>
          <w:tcPr>
            <w:tcW w:w="1134" w:type="dxa"/>
          </w:tcPr>
          <w:p w:rsidR="00C01F34" w:rsidRPr="00CE59C1" w:rsidRDefault="00C01F34" w:rsidP="00F2416C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745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C01F34" w:rsidRPr="00CE59C1" w:rsidRDefault="00C01F34" w:rsidP="00CB010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1134" w:type="dxa"/>
          </w:tcPr>
          <w:p w:rsidR="00C01F34" w:rsidRPr="00CE59C1" w:rsidRDefault="00C01F34" w:rsidP="00002C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3136,3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476B31" w:rsidRDefault="00C01F34" w:rsidP="00CE26BD">
            <w:pPr>
              <w:jc w:val="both"/>
              <w:rPr>
                <w:sz w:val="20"/>
                <w:szCs w:val="20"/>
              </w:rPr>
            </w:pPr>
            <w:r w:rsidRPr="00476B31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476B31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B1151" w:rsidRDefault="00C01F34" w:rsidP="0085248A">
            <w:pPr>
              <w:jc w:val="center"/>
              <w:rPr>
                <w:sz w:val="20"/>
                <w:szCs w:val="20"/>
              </w:rPr>
            </w:pPr>
            <w:bookmarkStart w:id="115" w:name="OLE_LINK385"/>
            <w:bookmarkStart w:id="116" w:name="OLE_LINK386"/>
            <w:r w:rsidRPr="00CB1151">
              <w:rPr>
                <w:bCs/>
                <w:sz w:val="20"/>
                <w:szCs w:val="20"/>
              </w:rPr>
              <w:t>3897,9</w:t>
            </w:r>
            <w:bookmarkEnd w:id="115"/>
            <w:bookmarkEnd w:id="116"/>
          </w:p>
        </w:tc>
        <w:tc>
          <w:tcPr>
            <w:tcW w:w="1134" w:type="dxa"/>
          </w:tcPr>
          <w:p w:rsidR="00C01F34" w:rsidRPr="00CE59C1" w:rsidRDefault="00C01F34" w:rsidP="00783C1B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17" w:name="OLE_LINK229"/>
            <w:r>
              <w:rPr>
                <w:sz w:val="20"/>
                <w:szCs w:val="20"/>
              </w:rPr>
              <w:t>496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  <w:bookmarkEnd w:id="117"/>
          </w:p>
        </w:tc>
        <w:tc>
          <w:tcPr>
            <w:tcW w:w="992" w:type="dxa"/>
          </w:tcPr>
          <w:p w:rsidR="00C01F34" w:rsidRPr="00CE59C1" w:rsidRDefault="00C01F34" w:rsidP="00783C1B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18" w:name="OLE_LINK230"/>
            <w:bookmarkStart w:id="119" w:name="OLE_LINK231"/>
            <w:r>
              <w:rPr>
                <w:sz w:val="20"/>
                <w:szCs w:val="20"/>
              </w:rPr>
              <w:t>12,7</w:t>
            </w:r>
            <w:bookmarkEnd w:id="118"/>
            <w:bookmarkEnd w:id="119"/>
          </w:p>
        </w:tc>
        <w:tc>
          <w:tcPr>
            <w:tcW w:w="1134" w:type="dxa"/>
          </w:tcPr>
          <w:p w:rsidR="00C01F34" w:rsidRPr="00CE59C1" w:rsidRDefault="00C01F34" w:rsidP="00783C1B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20" w:name="OLE_LINK232"/>
            <w:bookmarkStart w:id="121" w:name="OLE_LINK233"/>
            <w:r>
              <w:rPr>
                <w:sz w:val="20"/>
                <w:szCs w:val="20"/>
              </w:rPr>
              <w:t>3401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</w:t>
            </w:r>
            <w:bookmarkEnd w:id="120"/>
            <w:bookmarkEnd w:id="121"/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5C7445" w:rsidRDefault="00C01F34" w:rsidP="001344A6">
            <w:pPr>
              <w:jc w:val="both"/>
              <w:rPr>
                <w:sz w:val="20"/>
                <w:szCs w:val="20"/>
              </w:rPr>
            </w:pPr>
            <w:r w:rsidRPr="005C7445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476B3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C01F34" w:rsidRDefault="00C01F34" w:rsidP="0085248A">
            <w:pPr>
              <w:jc w:val="center"/>
              <w:rPr>
                <w:sz w:val="20"/>
                <w:szCs w:val="20"/>
              </w:rPr>
            </w:pPr>
            <w:r w:rsidRPr="00CB1151">
              <w:rPr>
                <w:bCs/>
                <w:sz w:val="20"/>
                <w:szCs w:val="20"/>
              </w:rPr>
              <w:t>3897,9</w:t>
            </w:r>
          </w:p>
        </w:tc>
        <w:tc>
          <w:tcPr>
            <w:tcW w:w="1134" w:type="dxa"/>
          </w:tcPr>
          <w:p w:rsidR="00C01F34" w:rsidRDefault="00C01F34" w:rsidP="0085248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496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C01F34" w:rsidRDefault="00C01F34" w:rsidP="00B737FF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12,7</w:t>
            </w:r>
          </w:p>
        </w:tc>
        <w:tc>
          <w:tcPr>
            <w:tcW w:w="1134" w:type="dxa"/>
          </w:tcPr>
          <w:p w:rsidR="00C01F34" w:rsidRDefault="00C01F34" w:rsidP="0085248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3401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EC27D9" w:rsidRDefault="00C01F34" w:rsidP="001344A6">
            <w:pPr>
              <w:jc w:val="both"/>
              <w:rPr>
                <w:bCs/>
                <w:sz w:val="20"/>
                <w:szCs w:val="20"/>
              </w:rPr>
            </w:pPr>
            <w:r w:rsidRPr="00EC27D9">
              <w:rPr>
                <w:bCs/>
                <w:sz w:val="20"/>
                <w:szCs w:val="20"/>
              </w:rPr>
              <w:t>Иные межбюджетные ассигнования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Default="00C01F34" w:rsidP="00EC27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C01F34" w:rsidRPr="00CB1151" w:rsidRDefault="00C01F34" w:rsidP="0085248A">
            <w:pPr>
              <w:jc w:val="center"/>
              <w:rPr>
                <w:sz w:val="20"/>
                <w:szCs w:val="20"/>
              </w:rPr>
            </w:pPr>
            <w:r w:rsidRPr="00CB1151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C01F34" w:rsidRDefault="00C01F34" w:rsidP="0085248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B737FF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Default="00C01F34" w:rsidP="0085248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EC27D9" w:rsidRDefault="00C01F34" w:rsidP="001344A6">
            <w:pPr>
              <w:jc w:val="both"/>
              <w:rPr>
                <w:bCs/>
                <w:sz w:val="20"/>
                <w:szCs w:val="20"/>
              </w:rPr>
            </w:pPr>
            <w:r w:rsidRPr="00EC27D9">
              <w:rPr>
                <w:bCs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EC27D9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B1151" w:rsidRDefault="00C01F34" w:rsidP="000C23C3">
            <w:pPr>
              <w:jc w:val="center"/>
              <w:rPr>
                <w:sz w:val="20"/>
                <w:szCs w:val="20"/>
              </w:rPr>
            </w:pPr>
            <w:r w:rsidRPr="00CB1151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C01F34" w:rsidRPr="00CE59C1" w:rsidRDefault="00C01F34" w:rsidP="00EF7CCE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2A777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0C23C3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Прочие расходы в сфере здравоохранения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F5ACF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35Г0101100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B1151" w:rsidRDefault="00C01F34" w:rsidP="002A777D">
            <w:pPr>
              <w:jc w:val="center"/>
              <w:rPr>
                <w:sz w:val="20"/>
                <w:szCs w:val="20"/>
              </w:rPr>
            </w:pPr>
            <w:bookmarkStart w:id="122" w:name="OLE_LINK236"/>
            <w:bookmarkStart w:id="123" w:name="OLE_LINK237"/>
            <w:r w:rsidRPr="00CB1151">
              <w:rPr>
                <w:bCs/>
                <w:sz w:val="20"/>
                <w:szCs w:val="20"/>
              </w:rPr>
              <w:t>208,0</w:t>
            </w:r>
            <w:bookmarkEnd w:id="122"/>
            <w:bookmarkEnd w:id="123"/>
          </w:p>
        </w:tc>
        <w:tc>
          <w:tcPr>
            <w:tcW w:w="1134" w:type="dxa"/>
          </w:tcPr>
          <w:p w:rsidR="00C01F34" w:rsidRPr="00CE59C1" w:rsidRDefault="00C01F34" w:rsidP="004B6D47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24" w:name="OLE_LINK234"/>
            <w:bookmarkStart w:id="125" w:name="OLE_LINK235"/>
            <w:r>
              <w:rPr>
                <w:sz w:val="20"/>
                <w:szCs w:val="20"/>
              </w:rPr>
              <w:t>156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  <w:bookmarkEnd w:id="124"/>
            <w:bookmarkEnd w:id="125"/>
          </w:p>
        </w:tc>
        <w:tc>
          <w:tcPr>
            <w:tcW w:w="992" w:type="dxa"/>
          </w:tcPr>
          <w:p w:rsidR="00C01F34" w:rsidRPr="00CE59C1" w:rsidRDefault="00C01F34" w:rsidP="004B6D47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26" w:name="OLE_LINK238"/>
            <w:bookmarkStart w:id="127" w:name="OLE_LINK239"/>
            <w:r>
              <w:rPr>
                <w:sz w:val="20"/>
                <w:szCs w:val="20"/>
              </w:rPr>
              <w:t>75</w:t>
            </w:r>
            <w:bookmarkEnd w:id="126"/>
            <w:bookmarkEnd w:id="127"/>
          </w:p>
        </w:tc>
        <w:tc>
          <w:tcPr>
            <w:tcW w:w="1134" w:type="dxa"/>
          </w:tcPr>
          <w:p w:rsidR="00C01F34" w:rsidRPr="00CE59C1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28" w:name="OLE_LINK240"/>
            <w:r>
              <w:rPr>
                <w:sz w:val="20"/>
                <w:szCs w:val="20"/>
              </w:rPr>
              <w:t>52,0</w:t>
            </w:r>
            <w:bookmarkEnd w:id="128"/>
          </w:p>
        </w:tc>
      </w:tr>
      <w:tr w:rsidR="00C01F34" w:rsidRPr="00CE59C1" w:rsidTr="00352C65">
        <w:tc>
          <w:tcPr>
            <w:tcW w:w="3158" w:type="dxa"/>
          </w:tcPr>
          <w:p w:rsidR="00C01F34" w:rsidRPr="00EC27D9" w:rsidRDefault="00C01F34" w:rsidP="00CE26BD">
            <w:pPr>
              <w:jc w:val="both"/>
              <w:rPr>
                <w:sz w:val="24"/>
                <w:szCs w:val="24"/>
              </w:rPr>
            </w:pPr>
            <w:r w:rsidRPr="00EC27D9">
              <w:rPr>
                <w:bCs/>
                <w:sz w:val="20"/>
                <w:szCs w:val="20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  <w:r w:rsidRPr="00EC27D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EC27D9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B1151" w:rsidRDefault="00C01F34" w:rsidP="00C11499">
            <w:pPr>
              <w:jc w:val="center"/>
              <w:rPr>
                <w:sz w:val="20"/>
                <w:szCs w:val="20"/>
              </w:rPr>
            </w:pPr>
            <w:r w:rsidRPr="00CB1151">
              <w:rPr>
                <w:bCs/>
                <w:sz w:val="20"/>
                <w:szCs w:val="20"/>
              </w:rPr>
              <w:t>208,0</w:t>
            </w:r>
          </w:p>
        </w:tc>
        <w:tc>
          <w:tcPr>
            <w:tcW w:w="1134" w:type="dxa"/>
          </w:tcPr>
          <w:p w:rsidR="00C01F34" w:rsidRPr="00CE59C1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:rsidR="00C01F34" w:rsidRPr="00CE59C1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EC27D9" w:rsidRDefault="00C01F34" w:rsidP="001344A6">
            <w:pPr>
              <w:jc w:val="both"/>
              <w:rPr>
                <w:bCs/>
                <w:sz w:val="20"/>
                <w:szCs w:val="20"/>
              </w:rPr>
            </w:pPr>
            <w:r w:rsidRPr="00EC27D9">
              <w:rPr>
                <w:sz w:val="20"/>
                <w:szCs w:val="20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EC27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:rsidR="00C01F34" w:rsidRPr="00CB1151" w:rsidRDefault="00C01F34" w:rsidP="00C11499">
            <w:pPr>
              <w:jc w:val="center"/>
              <w:rPr>
                <w:sz w:val="20"/>
                <w:szCs w:val="20"/>
              </w:rPr>
            </w:pPr>
            <w:r w:rsidRPr="00CB1151">
              <w:rPr>
                <w:bCs/>
                <w:sz w:val="20"/>
                <w:szCs w:val="20"/>
              </w:rPr>
              <w:t>208,0</w:t>
            </w:r>
          </w:p>
        </w:tc>
        <w:tc>
          <w:tcPr>
            <w:tcW w:w="1134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  <w:r w:rsidRPr="00CE59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34" w:type="dxa"/>
          </w:tcPr>
          <w:p w:rsidR="00C01F34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B72B5A" w:rsidRDefault="00C01F34" w:rsidP="001344A6">
            <w:pPr>
              <w:jc w:val="both"/>
              <w:rPr>
                <w:sz w:val="20"/>
                <w:szCs w:val="20"/>
              </w:rPr>
            </w:pPr>
            <w:r w:rsidRPr="00B72B5A">
              <w:rPr>
                <w:b/>
                <w:bCs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275" w:type="dxa"/>
          </w:tcPr>
          <w:p w:rsidR="00C01F34" w:rsidRPr="00CB115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B1151">
              <w:rPr>
                <w:b/>
                <w:sz w:val="20"/>
                <w:szCs w:val="20"/>
              </w:rPr>
              <w:t>01 07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EC27D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B1151" w:rsidRDefault="00C01F34" w:rsidP="00C11499">
            <w:pPr>
              <w:jc w:val="center"/>
              <w:rPr>
                <w:sz w:val="20"/>
                <w:szCs w:val="20"/>
              </w:rPr>
            </w:pPr>
            <w:bookmarkStart w:id="129" w:name="OLE_LINK241"/>
            <w:bookmarkStart w:id="130" w:name="OLE_LINK242"/>
            <w:r w:rsidRPr="00CB1151">
              <w:rPr>
                <w:b/>
                <w:bCs/>
                <w:sz w:val="20"/>
                <w:szCs w:val="20"/>
              </w:rPr>
              <w:t>3868,6</w:t>
            </w:r>
            <w:bookmarkEnd w:id="129"/>
            <w:bookmarkEnd w:id="130"/>
          </w:p>
        </w:tc>
        <w:tc>
          <w:tcPr>
            <w:tcW w:w="1134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31" w:name="OLE_LINK245"/>
            <w:bookmarkStart w:id="132" w:name="OLE_LINK246"/>
            <w:r>
              <w:rPr>
                <w:sz w:val="20"/>
                <w:szCs w:val="20"/>
              </w:rPr>
              <w:t>0</w:t>
            </w:r>
            <w:bookmarkEnd w:id="131"/>
            <w:bookmarkEnd w:id="132"/>
          </w:p>
        </w:tc>
        <w:tc>
          <w:tcPr>
            <w:tcW w:w="992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B1151">
              <w:rPr>
                <w:b/>
                <w:bCs/>
                <w:sz w:val="20"/>
                <w:szCs w:val="20"/>
              </w:rPr>
              <w:t>3868,6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B72B5A" w:rsidRDefault="00C01F34" w:rsidP="001344A6">
            <w:pPr>
              <w:jc w:val="both"/>
              <w:rPr>
                <w:sz w:val="20"/>
                <w:szCs w:val="20"/>
              </w:rPr>
            </w:pPr>
            <w:r w:rsidRPr="00B72B5A">
              <w:rPr>
                <w:bCs/>
                <w:sz w:val="20"/>
                <w:szCs w:val="20"/>
              </w:rPr>
              <w:t>Проведение выборов и референдумов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B1151" w:rsidRDefault="00C01F34" w:rsidP="00D750B9">
            <w:pPr>
              <w:jc w:val="center"/>
              <w:rPr>
                <w:sz w:val="20"/>
                <w:szCs w:val="20"/>
              </w:rPr>
            </w:pPr>
            <w:r w:rsidRPr="00CB1151">
              <w:rPr>
                <w:sz w:val="20"/>
                <w:szCs w:val="20"/>
              </w:rPr>
              <w:t>35А0100100</w:t>
            </w:r>
          </w:p>
        </w:tc>
        <w:tc>
          <w:tcPr>
            <w:tcW w:w="709" w:type="dxa"/>
          </w:tcPr>
          <w:p w:rsidR="00C01F34" w:rsidRPr="00CE59C1" w:rsidRDefault="00C01F34" w:rsidP="00EC27D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B15706" w:rsidRDefault="00C01F34" w:rsidP="00C11499">
            <w:pPr>
              <w:jc w:val="center"/>
              <w:rPr>
                <w:sz w:val="22"/>
                <w:szCs w:val="22"/>
              </w:rPr>
            </w:pPr>
            <w:bookmarkStart w:id="133" w:name="OLE_LINK243"/>
            <w:bookmarkStart w:id="134" w:name="OLE_LINK244"/>
            <w:r w:rsidRPr="00B15706">
              <w:rPr>
                <w:bCs/>
                <w:sz w:val="22"/>
                <w:szCs w:val="22"/>
              </w:rPr>
              <w:t>3868,6</w:t>
            </w:r>
            <w:bookmarkEnd w:id="133"/>
            <w:bookmarkEnd w:id="134"/>
          </w:p>
        </w:tc>
        <w:tc>
          <w:tcPr>
            <w:tcW w:w="1134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B15706">
              <w:rPr>
                <w:bCs/>
                <w:sz w:val="22"/>
                <w:szCs w:val="22"/>
              </w:rPr>
              <w:t>3868,6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B72B5A" w:rsidRDefault="00C01F34" w:rsidP="001344A6">
            <w:pPr>
              <w:jc w:val="both"/>
              <w:rPr>
                <w:bCs/>
                <w:sz w:val="20"/>
                <w:szCs w:val="20"/>
              </w:rPr>
            </w:pPr>
            <w:r w:rsidRPr="00B72B5A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EC27D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:rsidR="00C01F34" w:rsidRPr="00B15706" w:rsidRDefault="00C01F34" w:rsidP="00C11499">
            <w:pPr>
              <w:jc w:val="center"/>
              <w:rPr>
                <w:sz w:val="22"/>
                <w:szCs w:val="22"/>
              </w:rPr>
            </w:pPr>
            <w:r w:rsidRPr="00B15706">
              <w:rPr>
                <w:bCs/>
                <w:sz w:val="22"/>
                <w:szCs w:val="22"/>
              </w:rPr>
              <w:t>3868,6</w:t>
            </w:r>
          </w:p>
        </w:tc>
        <w:tc>
          <w:tcPr>
            <w:tcW w:w="1134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B15706">
              <w:rPr>
                <w:bCs/>
                <w:sz w:val="22"/>
                <w:szCs w:val="22"/>
              </w:rPr>
              <w:t>3868,6</w:t>
            </w:r>
          </w:p>
        </w:tc>
      </w:tr>
      <w:tr w:rsidR="00C01F34" w:rsidRPr="00CE59C1" w:rsidTr="00352C65">
        <w:tc>
          <w:tcPr>
            <w:tcW w:w="3158" w:type="dxa"/>
            <w:vAlign w:val="bottom"/>
          </w:tcPr>
          <w:p w:rsidR="00C01F34" w:rsidRPr="00B72B5A" w:rsidRDefault="00C01F34" w:rsidP="001344A6">
            <w:pPr>
              <w:jc w:val="both"/>
              <w:rPr>
                <w:bCs/>
                <w:sz w:val="20"/>
                <w:szCs w:val="20"/>
              </w:rPr>
            </w:pPr>
            <w:r w:rsidRPr="00B72B5A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B1570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C01F34" w:rsidRPr="00B15706" w:rsidRDefault="00C01F34" w:rsidP="00C11499">
            <w:pPr>
              <w:jc w:val="center"/>
              <w:rPr>
                <w:sz w:val="22"/>
                <w:szCs w:val="22"/>
              </w:rPr>
            </w:pPr>
            <w:r w:rsidRPr="00B15706">
              <w:rPr>
                <w:bCs/>
                <w:sz w:val="22"/>
                <w:szCs w:val="22"/>
              </w:rPr>
              <w:t>3868,6</w:t>
            </w:r>
          </w:p>
        </w:tc>
        <w:tc>
          <w:tcPr>
            <w:tcW w:w="1134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3716D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Default="00C01F34" w:rsidP="00C83E9D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B15706">
              <w:rPr>
                <w:bCs/>
                <w:sz w:val="22"/>
                <w:szCs w:val="22"/>
              </w:rPr>
              <w:t>3868,6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Резервный фонд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01 11</w:t>
            </w:r>
          </w:p>
        </w:tc>
        <w:tc>
          <w:tcPr>
            <w:tcW w:w="1418" w:type="dxa"/>
          </w:tcPr>
          <w:p w:rsidR="00C01F34" w:rsidRPr="00CE59C1" w:rsidRDefault="00C01F34" w:rsidP="00E527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CB224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CE59C1"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Pr="00CE59C1">
              <w:rPr>
                <w:b/>
                <w:sz w:val="20"/>
                <w:szCs w:val="20"/>
              </w:rPr>
              <w:t>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E52704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32А0100000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CB22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E59C1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E59C1">
              <w:rPr>
                <w:sz w:val="20"/>
                <w:szCs w:val="20"/>
              </w:rPr>
              <w:t>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D51D7D" w:rsidRDefault="00C01F34" w:rsidP="00CE26BD">
            <w:pPr>
              <w:jc w:val="both"/>
              <w:rPr>
                <w:sz w:val="20"/>
                <w:szCs w:val="20"/>
              </w:rPr>
            </w:pPr>
            <w:r w:rsidRPr="00D51D7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E527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C01F34" w:rsidRPr="00CE59C1" w:rsidRDefault="00C01F34" w:rsidP="00CB22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Cs/>
                <w:sz w:val="20"/>
                <w:szCs w:val="20"/>
              </w:rPr>
              <w:t>Резервные средства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E527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870</w:t>
            </w:r>
          </w:p>
        </w:tc>
        <w:tc>
          <w:tcPr>
            <w:tcW w:w="1134" w:type="dxa"/>
          </w:tcPr>
          <w:p w:rsidR="00C01F34" w:rsidRPr="00CE59C1" w:rsidRDefault="00C01F34" w:rsidP="00CB22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E59C1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447145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CE59C1">
              <w:rPr>
                <w:sz w:val="20"/>
                <w:szCs w:val="20"/>
              </w:rPr>
              <w:t>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Другие общегосударственные расходы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01 13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bookmarkStart w:id="135" w:name="OLE_LINK247"/>
            <w:bookmarkStart w:id="136" w:name="OLE_LINK248"/>
            <w:r>
              <w:rPr>
                <w:b/>
                <w:sz w:val="20"/>
                <w:szCs w:val="20"/>
              </w:rPr>
              <w:t>3</w:t>
            </w:r>
            <w:r w:rsidRPr="00CE59C1">
              <w:rPr>
                <w:b/>
                <w:sz w:val="20"/>
                <w:szCs w:val="20"/>
              </w:rPr>
              <w:t>29,3</w:t>
            </w:r>
            <w:bookmarkEnd w:id="135"/>
            <w:bookmarkEnd w:id="136"/>
          </w:p>
        </w:tc>
        <w:tc>
          <w:tcPr>
            <w:tcW w:w="1134" w:type="dxa"/>
          </w:tcPr>
          <w:p w:rsidR="00C01F34" w:rsidRPr="00CE59C1" w:rsidRDefault="00C01F34" w:rsidP="00E5603D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462978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CE4424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Pr="00CE59C1">
              <w:rPr>
                <w:b/>
                <w:sz w:val="20"/>
                <w:szCs w:val="20"/>
              </w:rPr>
              <w:t>29,3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города Москвы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31Б0100400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bookmarkStart w:id="137" w:name="OLE_LINK395"/>
            <w:bookmarkStart w:id="138" w:name="OLE_LINK396"/>
            <w:r w:rsidRPr="00CE59C1">
              <w:rPr>
                <w:sz w:val="20"/>
                <w:szCs w:val="20"/>
              </w:rPr>
              <w:t>129,3</w:t>
            </w:r>
            <w:bookmarkEnd w:id="137"/>
            <w:bookmarkEnd w:id="138"/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39" w:name="OLE_LINK251"/>
            <w:bookmarkStart w:id="140" w:name="OLE_LINK252"/>
            <w:r>
              <w:rPr>
                <w:sz w:val="20"/>
                <w:szCs w:val="20"/>
              </w:rPr>
              <w:t>0</w:t>
            </w:r>
            <w:bookmarkEnd w:id="139"/>
            <w:bookmarkEnd w:id="140"/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129,3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D51D7D" w:rsidRDefault="00C01F34" w:rsidP="00CE26BD">
            <w:pPr>
              <w:jc w:val="both"/>
              <w:rPr>
                <w:sz w:val="20"/>
                <w:szCs w:val="20"/>
              </w:rPr>
            </w:pPr>
            <w:r w:rsidRPr="00D51D7D">
              <w:rPr>
                <w:bCs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bookmarkStart w:id="141" w:name="OLE_LINK253"/>
            <w:bookmarkStart w:id="142" w:name="OLE_LINK254"/>
            <w:r w:rsidRPr="00CE59C1">
              <w:rPr>
                <w:sz w:val="20"/>
                <w:szCs w:val="20"/>
              </w:rPr>
              <w:t>129,3</w:t>
            </w:r>
            <w:bookmarkEnd w:id="141"/>
            <w:bookmarkEnd w:id="142"/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129,3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51D7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129,3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129,3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D51D7D" w:rsidRDefault="00C01F34" w:rsidP="00CE26BD">
            <w:pPr>
              <w:jc w:val="both"/>
              <w:rPr>
                <w:sz w:val="20"/>
                <w:szCs w:val="20"/>
              </w:rPr>
            </w:pPr>
            <w:r w:rsidRPr="00D51D7D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31Б0109900</w:t>
            </w:r>
          </w:p>
        </w:tc>
        <w:tc>
          <w:tcPr>
            <w:tcW w:w="709" w:type="dxa"/>
          </w:tcPr>
          <w:p w:rsidR="00C01F34" w:rsidRPr="00CE59C1" w:rsidRDefault="00C01F34" w:rsidP="00D51D7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bookmarkStart w:id="143" w:name="OLE_LINK397"/>
            <w:bookmarkStart w:id="144" w:name="OLE_LINK398"/>
            <w:r>
              <w:rPr>
                <w:sz w:val="20"/>
                <w:szCs w:val="20"/>
              </w:rPr>
              <w:t>2</w:t>
            </w:r>
            <w:r w:rsidRPr="00CE59C1">
              <w:rPr>
                <w:sz w:val="20"/>
                <w:szCs w:val="20"/>
              </w:rPr>
              <w:t>00,0</w:t>
            </w:r>
            <w:bookmarkEnd w:id="143"/>
            <w:bookmarkEnd w:id="144"/>
          </w:p>
        </w:tc>
        <w:tc>
          <w:tcPr>
            <w:tcW w:w="1134" w:type="dxa"/>
          </w:tcPr>
          <w:p w:rsidR="00C01F34" w:rsidRPr="00CE59C1" w:rsidRDefault="00C01F34" w:rsidP="004E2DA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0B046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4E2DA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E59C1">
              <w:rPr>
                <w:sz w:val="20"/>
                <w:szCs w:val="20"/>
              </w:rPr>
              <w:t>00,0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D51D7D" w:rsidRDefault="00C01F34" w:rsidP="00CE26BD">
            <w:pPr>
              <w:jc w:val="both"/>
              <w:rPr>
                <w:bCs/>
                <w:sz w:val="20"/>
                <w:szCs w:val="20"/>
              </w:rPr>
            </w:pPr>
            <w:r w:rsidRPr="00D51D7D">
              <w:rPr>
                <w:bCs/>
                <w:sz w:val="20"/>
                <w:szCs w:val="20"/>
              </w:rPr>
              <w:t>Иные закупки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E59C1">
              <w:rPr>
                <w:sz w:val="20"/>
                <w:szCs w:val="20"/>
              </w:rPr>
              <w:t>00,0</w:t>
            </w:r>
          </w:p>
        </w:tc>
        <w:tc>
          <w:tcPr>
            <w:tcW w:w="1134" w:type="dxa"/>
          </w:tcPr>
          <w:p w:rsidR="00C01F34" w:rsidRDefault="00C01F34" w:rsidP="004E2DA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0B046A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Default="00C01F34" w:rsidP="004E2DA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E59C1">
              <w:rPr>
                <w:sz w:val="20"/>
                <w:szCs w:val="20"/>
              </w:rPr>
              <w:t>00,0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EA7424" w:rsidRDefault="00C01F34" w:rsidP="00CE26BD">
            <w:pPr>
              <w:jc w:val="both"/>
              <w:rPr>
                <w:bCs/>
                <w:sz w:val="20"/>
                <w:szCs w:val="20"/>
              </w:rPr>
            </w:pPr>
            <w:r w:rsidRPr="00EA7424">
              <w:rPr>
                <w:b/>
                <w:bCs/>
                <w:sz w:val="20"/>
                <w:szCs w:val="20"/>
              </w:rPr>
              <w:t>Социальные выплаты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FD0349" w:rsidRDefault="00C01F34" w:rsidP="00D750B9">
            <w:pPr>
              <w:jc w:val="center"/>
              <w:rPr>
                <w:sz w:val="20"/>
                <w:szCs w:val="20"/>
              </w:rPr>
            </w:pPr>
            <w:r w:rsidRPr="00FD0349">
              <w:rPr>
                <w:b/>
                <w:bCs/>
                <w:sz w:val="20"/>
                <w:szCs w:val="20"/>
              </w:rPr>
              <w:t>1776,2</w:t>
            </w:r>
          </w:p>
        </w:tc>
        <w:tc>
          <w:tcPr>
            <w:tcW w:w="1134" w:type="dxa"/>
          </w:tcPr>
          <w:p w:rsidR="00C01F34" w:rsidRPr="00621E5F" w:rsidRDefault="00C01F34" w:rsidP="004E2DA7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 w:rsidRPr="00621E5F">
              <w:rPr>
                <w:b/>
                <w:sz w:val="20"/>
                <w:szCs w:val="20"/>
              </w:rPr>
              <w:t>855,2</w:t>
            </w:r>
          </w:p>
        </w:tc>
        <w:tc>
          <w:tcPr>
            <w:tcW w:w="992" w:type="dxa"/>
          </w:tcPr>
          <w:p w:rsidR="00C01F34" w:rsidRPr="00621E5F" w:rsidRDefault="00C01F34" w:rsidP="000B046A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 w:rsidRPr="00621E5F">
              <w:rPr>
                <w:b/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C01F34" w:rsidRPr="00621E5F" w:rsidRDefault="00C01F34" w:rsidP="004E2DA7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 w:rsidRPr="00621E5F">
              <w:rPr>
                <w:b/>
                <w:sz w:val="20"/>
                <w:szCs w:val="20"/>
              </w:rPr>
              <w:t>921,0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922B7C" w:rsidRDefault="00C01F34" w:rsidP="00CE26BD">
            <w:pPr>
              <w:jc w:val="both"/>
              <w:rPr>
                <w:sz w:val="20"/>
                <w:szCs w:val="20"/>
              </w:rPr>
            </w:pPr>
            <w:r w:rsidRPr="00922B7C">
              <w:rPr>
                <w:sz w:val="20"/>
                <w:szCs w:val="20"/>
              </w:rPr>
              <w:t xml:space="preserve">Пенсионное обеспечение </w:t>
            </w:r>
          </w:p>
        </w:tc>
        <w:tc>
          <w:tcPr>
            <w:tcW w:w="1275" w:type="dxa"/>
          </w:tcPr>
          <w:p w:rsidR="00C01F34" w:rsidRPr="00922B7C" w:rsidRDefault="00C01F34" w:rsidP="00D750B9">
            <w:pPr>
              <w:jc w:val="center"/>
              <w:rPr>
                <w:sz w:val="20"/>
                <w:szCs w:val="20"/>
              </w:rPr>
            </w:pPr>
            <w:r w:rsidRPr="00922B7C">
              <w:rPr>
                <w:sz w:val="20"/>
                <w:szCs w:val="20"/>
              </w:rPr>
              <w:t>10 01</w:t>
            </w:r>
          </w:p>
        </w:tc>
        <w:tc>
          <w:tcPr>
            <w:tcW w:w="1418" w:type="dxa"/>
          </w:tcPr>
          <w:p w:rsidR="00C01F34" w:rsidRPr="00922B7C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922B7C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922B7C" w:rsidRDefault="00C01F34" w:rsidP="00D750B9">
            <w:pPr>
              <w:jc w:val="center"/>
              <w:rPr>
                <w:sz w:val="20"/>
                <w:szCs w:val="20"/>
              </w:rPr>
            </w:pPr>
            <w:r w:rsidRPr="00922B7C">
              <w:rPr>
                <w:sz w:val="20"/>
                <w:szCs w:val="20"/>
              </w:rPr>
              <w:t>877,2</w:t>
            </w:r>
          </w:p>
        </w:tc>
        <w:tc>
          <w:tcPr>
            <w:tcW w:w="1134" w:type="dxa"/>
          </w:tcPr>
          <w:p w:rsidR="00C01F34" w:rsidRPr="00922B7C" w:rsidRDefault="00C01F34" w:rsidP="00621E5F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45" w:name="OLE_LINK255"/>
            <w:bookmarkStart w:id="146" w:name="OLE_LINK256"/>
            <w:r>
              <w:rPr>
                <w:snapToGrid w:val="0"/>
                <w:sz w:val="20"/>
                <w:szCs w:val="20"/>
              </w:rPr>
              <w:t>450</w:t>
            </w:r>
            <w:r w:rsidRPr="00922B7C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  <w:bookmarkEnd w:id="145"/>
            <w:bookmarkEnd w:id="146"/>
          </w:p>
        </w:tc>
        <w:tc>
          <w:tcPr>
            <w:tcW w:w="992" w:type="dxa"/>
          </w:tcPr>
          <w:p w:rsidR="00C01F34" w:rsidRPr="00922B7C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bookmarkStart w:id="147" w:name="OLE_LINK257"/>
            <w:bookmarkStart w:id="148" w:name="OLE_LINK258"/>
            <w:r>
              <w:rPr>
                <w:snapToGrid w:val="0"/>
                <w:sz w:val="20"/>
                <w:szCs w:val="20"/>
              </w:rPr>
              <w:t>51</w:t>
            </w:r>
            <w:r w:rsidRPr="00922B7C">
              <w:rPr>
                <w:snapToGrid w:val="0"/>
                <w:sz w:val="20"/>
                <w:szCs w:val="20"/>
              </w:rPr>
              <w:t>,3</w:t>
            </w:r>
            <w:bookmarkEnd w:id="147"/>
            <w:bookmarkEnd w:id="148"/>
          </w:p>
        </w:tc>
        <w:tc>
          <w:tcPr>
            <w:tcW w:w="1134" w:type="dxa"/>
          </w:tcPr>
          <w:p w:rsidR="00C01F34" w:rsidRPr="00922B7C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bookmarkStart w:id="149" w:name="OLE_LINK259"/>
            <w:bookmarkStart w:id="150" w:name="OLE_LINK260"/>
            <w:r>
              <w:rPr>
                <w:snapToGrid w:val="0"/>
                <w:sz w:val="20"/>
                <w:szCs w:val="20"/>
              </w:rPr>
              <w:t>427,2</w:t>
            </w:r>
            <w:bookmarkEnd w:id="149"/>
            <w:bookmarkEnd w:id="150"/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Доплаты к пенсии муниципальным служащим города Москвы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487C93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35П0101500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877,2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450</w:t>
            </w:r>
            <w:r w:rsidRPr="00922B7C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51</w:t>
            </w:r>
            <w:r w:rsidRPr="00922B7C">
              <w:rPr>
                <w:snapToGrid w:val="0"/>
                <w:sz w:val="20"/>
                <w:szCs w:val="20"/>
              </w:rPr>
              <w:t>,3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427,2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922B7C" w:rsidRDefault="00C01F34" w:rsidP="00CE26BD">
            <w:pPr>
              <w:jc w:val="both"/>
              <w:rPr>
                <w:sz w:val="20"/>
                <w:szCs w:val="20"/>
              </w:rPr>
            </w:pPr>
            <w:bookmarkStart w:id="151" w:name="OLE_LINK337"/>
            <w:bookmarkStart w:id="152" w:name="OLE_LINK338"/>
            <w:r w:rsidRPr="00922B7C">
              <w:rPr>
                <w:bCs/>
                <w:sz w:val="20"/>
                <w:szCs w:val="20"/>
              </w:rPr>
              <w:t>Межбюджетные трансферты</w:t>
            </w:r>
            <w:bookmarkEnd w:id="151"/>
            <w:bookmarkEnd w:id="152"/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922B7C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bookmarkStart w:id="153" w:name="OLE_LINK401"/>
            <w:bookmarkStart w:id="154" w:name="OLE_LINK402"/>
            <w:r w:rsidRPr="00CE59C1">
              <w:rPr>
                <w:sz w:val="20"/>
                <w:szCs w:val="20"/>
              </w:rPr>
              <w:t>877,2</w:t>
            </w:r>
            <w:bookmarkEnd w:id="153"/>
            <w:bookmarkEnd w:id="154"/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450</w:t>
            </w:r>
            <w:r w:rsidRPr="00922B7C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51</w:t>
            </w:r>
            <w:r w:rsidRPr="00922B7C">
              <w:rPr>
                <w:snapToGrid w:val="0"/>
                <w:sz w:val="20"/>
                <w:szCs w:val="20"/>
              </w:rPr>
              <w:t>,3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427,2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922B7C" w:rsidRDefault="00C01F34" w:rsidP="00CE26BD">
            <w:pPr>
              <w:jc w:val="both"/>
              <w:rPr>
                <w:sz w:val="20"/>
                <w:szCs w:val="20"/>
              </w:rPr>
            </w:pPr>
            <w:r w:rsidRPr="00922B7C">
              <w:rPr>
                <w:bCs/>
                <w:sz w:val="20"/>
                <w:szCs w:val="20"/>
              </w:rPr>
              <w:t>Иные внебюджетные трансферты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922B7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877,2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450</w:t>
            </w:r>
            <w:r w:rsidRPr="00922B7C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51</w:t>
            </w:r>
            <w:r w:rsidRPr="00922B7C">
              <w:rPr>
                <w:snapToGrid w:val="0"/>
                <w:sz w:val="20"/>
                <w:szCs w:val="20"/>
              </w:rPr>
              <w:t>,3</w:t>
            </w:r>
          </w:p>
        </w:tc>
        <w:tc>
          <w:tcPr>
            <w:tcW w:w="1134" w:type="dxa"/>
          </w:tcPr>
          <w:p w:rsidR="00C01F34" w:rsidRPr="00CE59C1" w:rsidRDefault="00C01F34" w:rsidP="00D750B9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427,2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E835AE" w:rsidRDefault="00C01F34" w:rsidP="00CE26BD">
            <w:pPr>
              <w:jc w:val="both"/>
              <w:rPr>
                <w:sz w:val="20"/>
                <w:szCs w:val="20"/>
              </w:rPr>
            </w:pPr>
            <w:r w:rsidRPr="00E835AE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1275" w:type="dxa"/>
          </w:tcPr>
          <w:p w:rsidR="00C01F34" w:rsidRPr="00E835AE" w:rsidRDefault="00C01F34" w:rsidP="00D750B9">
            <w:pPr>
              <w:jc w:val="center"/>
              <w:rPr>
                <w:sz w:val="20"/>
                <w:szCs w:val="20"/>
              </w:rPr>
            </w:pPr>
            <w:r w:rsidRPr="00E835AE">
              <w:rPr>
                <w:sz w:val="20"/>
                <w:szCs w:val="20"/>
              </w:rPr>
              <w:t>10 06</w:t>
            </w:r>
          </w:p>
        </w:tc>
        <w:tc>
          <w:tcPr>
            <w:tcW w:w="1418" w:type="dxa"/>
          </w:tcPr>
          <w:p w:rsidR="00C01F34" w:rsidRPr="00E835AE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E835AE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41CD8" w:rsidRDefault="00C01F34" w:rsidP="00C41CD8">
            <w:pPr>
              <w:jc w:val="center"/>
              <w:rPr>
                <w:sz w:val="20"/>
                <w:szCs w:val="20"/>
              </w:rPr>
            </w:pPr>
            <w:bookmarkStart w:id="155" w:name="OLE_LINK286"/>
            <w:bookmarkStart w:id="156" w:name="OLE_LINK287"/>
            <w:bookmarkStart w:id="157" w:name="OLE_LINK404"/>
            <w:r w:rsidRPr="00C41CD8">
              <w:rPr>
                <w:sz w:val="20"/>
                <w:szCs w:val="20"/>
              </w:rPr>
              <w:t>899,0</w:t>
            </w:r>
            <w:bookmarkEnd w:id="155"/>
            <w:bookmarkEnd w:id="156"/>
            <w:bookmarkEnd w:id="157"/>
          </w:p>
        </w:tc>
        <w:tc>
          <w:tcPr>
            <w:tcW w:w="1134" w:type="dxa"/>
          </w:tcPr>
          <w:p w:rsidR="00C01F34" w:rsidRPr="00E835AE" w:rsidRDefault="00C01F34" w:rsidP="00621E5F">
            <w:pPr>
              <w:jc w:val="center"/>
              <w:rPr>
                <w:sz w:val="20"/>
                <w:szCs w:val="20"/>
              </w:rPr>
            </w:pPr>
            <w:bookmarkStart w:id="158" w:name="OLE_LINK261"/>
            <w:bookmarkStart w:id="159" w:name="OLE_LINK262"/>
            <w:r>
              <w:rPr>
                <w:snapToGrid w:val="0"/>
                <w:sz w:val="22"/>
                <w:szCs w:val="22"/>
              </w:rPr>
              <w:t>405</w:t>
            </w:r>
            <w:r w:rsidRPr="00E835AE">
              <w:rPr>
                <w:snapToGrid w:val="0"/>
                <w:sz w:val="22"/>
                <w:szCs w:val="22"/>
              </w:rPr>
              <w:t>,</w:t>
            </w:r>
            <w:r>
              <w:rPr>
                <w:snapToGrid w:val="0"/>
                <w:sz w:val="22"/>
                <w:szCs w:val="22"/>
              </w:rPr>
              <w:t>2</w:t>
            </w:r>
            <w:bookmarkEnd w:id="158"/>
            <w:bookmarkEnd w:id="159"/>
          </w:p>
        </w:tc>
        <w:tc>
          <w:tcPr>
            <w:tcW w:w="992" w:type="dxa"/>
          </w:tcPr>
          <w:p w:rsidR="00C01F34" w:rsidRPr="00E835AE" w:rsidRDefault="00C01F34" w:rsidP="00621E5F">
            <w:pPr>
              <w:jc w:val="center"/>
              <w:rPr>
                <w:snapToGrid w:val="0"/>
                <w:sz w:val="20"/>
                <w:szCs w:val="20"/>
              </w:rPr>
            </w:pPr>
            <w:bookmarkStart w:id="160" w:name="OLE_LINK263"/>
            <w:bookmarkStart w:id="161" w:name="OLE_LINK264"/>
            <w:r>
              <w:rPr>
                <w:snapToGrid w:val="0"/>
                <w:sz w:val="20"/>
                <w:szCs w:val="20"/>
              </w:rPr>
              <w:t>45,1</w:t>
            </w:r>
            <w:bookmarkEnd w:id="160"/>
            <w:bookmarkEnd w:id="161"/>
          </w:p>
        </w:tc>
        <w:tc>
          <w:tcPr>
            <w:tcW w:w="1134" w:type="dxa"/>
          </w:tcPr>
          <w:p w:rsidR="00C01F34" w:rsidRPr="00E835AE" w:rsidRDefault="00C01F34" w:rsidP="00621E5F">
            <w:pPr>
              <w:jc w:val="center"/>
              <w:rPr>
                <w:snapToGrid w:val="0"/>
                <w:sz w:val="20"/>
                <w:szCs w:val="20"/>
              </w:rPr>
            </w:pPr>
            <w:bookmarkStart w:id="162" w:name="OLE_LINK265"/>
            <w:bookmarkStart w:id="163" w:name="OLE_LINK266"/>
            <w:r>
              <w:rPr>
                <w:sz w:val="24"/>
                <w:szCs w:val="24"/>
              </w:rPr>
              <w:t>493,8</w:t>
            </w:r>
            <w:bookmarkEnd w:id="162"/>
            <w:bookmarkEnd w:id="163"/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35П0101800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0B046A">
            <w:pPr>
              <w:jc w:val="center"/>
              <w:rPr>
                <w:sz w:val="20"/>
                <w:szCs w:val="20"/>
              </w:rPr>
            </w:pPr>
            <w:r w:rsidRPr="00C41CD8">
              <w:rPr>
                <w:sz w:val="20"/>
                <w:szCs w:val="20"/>
              </w:rPr>
              <w:t>899,0</w:t>
            </w:r>
          </w:p>
        </w:tc>
        <w:tc>
          <w:tcPr>
            <w:tcW w:w="1134" w:type="dxa"/>
          </w:tcPr>
          <w:p w:rsidR="00C01F34" w:rsidRPr="00F5505D" w:rsidRDefault="00C01F34" w:rsidP="000B046A">
            <w:pPr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2"/>
                <w:szCs w:val="22"/>
              </w:rPr>
              <w:t>405</w:t>
            </w:r>
            <w:r w:rsidRPr="00E835AE">
              <w:rPr>
                <w:snapToGrid w:val="0"/>
                <w:sz w:val="22"/>
                <w:szCs w:val="22"/>
              </w:rPr>
              <w:t>,</w:t>
            </w:r>
            <w:r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C01F34" w:rsidRPr="00F5505D" w:rsidRDefault="00C01F34" w:rsidP="00B55D73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C01F34" w:rsidRPr="00C64C0B" w:rsidRDefault="00C01F34" w:rsidP="00B55D73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z w:val="24"/>
                <w:szCs w:val="24"/>
              </w:rPr>
              <w:t>493,8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E835AE" w:rsidRDefault="00C01F34" w:rsidP="00CE26BD">
            <w:pPr>
              <w:jc w:val="both"/>
              <w:rPr>
                <w:sz w:val="24"/>
                <w:szCs w:val="24"/>
              </w:rPr>
            </w:pPr>
            <w:r w:rsidRPr="00E835AE">
              <w:rPr>
                <w:bCs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:rsidR="00C01F34" w:rsidRPr="00CE59C1" w:rsidRDefault="00C01F34" w:rsidP="000B046A">
            <w:pPr>
              <w:jc w:val="center"/>
              <w:rPr>
                <w:snapToGrid w:val="0"/>
                <w:sz w:val="20"/>
                <w:szCs w:val="20"/>
              </w:rPr>
            </w:pPr>
            <w:r w:rsidRPr="00C41CD8">
              <w:rPr>
                <w:sz w:val="20"/>
                <w:szCs w:val="20"/>
              </w:rPr>
              <w:t>899,0</w:t>
            </w:r>
          </w:p>
        </w:tc>
        <w:tc>
          <w:tcPr>
            <w:tcW w:w="1134" w:type="dxa"/>
          </w:tcPr>
          <w:p w:rsidR="00C01F34" w:rsidRDefault="00C01F34" w:rsidP="000B046A">
            <w:pPr>
              <w:jc w:val="center"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405</w:t>
            </w:r>
            <w:r w:rsidRPr="00E835AE">
              <w:rPr>
                <w:snapToGrid w:val="0"/>
                <w:sz w:val="22"/>
                <w:szCs w:val="22"/>
              </w:rPr>
              <w:t>,</w:t>
            </w:r>
            <w:r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C01F34" w:rsidRDefault="00C01F34" w:rsidP="00B55D73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C01F34" w:rsidRDefault="00C01F34" w:rsidP="00B55D7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493,8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Пособия, компенсации и иные социальные выплаты гражданам, кроме публичных обязательств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E835AE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0B046A">
            <w:pPr>
              <w:jc w:val="center"/>
              <w:rPr>
                <w:sz w:val="20"/>
                <w:szCs w:val="20"/>
              </w:rPr>
            </w:pPr>
            <w:r w:rsidRPr="00C41CD8">
              <w:rPr>
                <w:sz w:val="20"/>
                <w:szCs w:val="20"/>
              </w:rPr>
              <w:t>899,0</w:t>
            </w:r>
          </w:p>
        </w:tc>
        <w:tc>
          <w:tcPr>
            <w:tcW w:w="1134" w:type="dxa"/>
          </w:tcPr>
          <w:p w:rsidR="00C01F34" w:rsidRPr="00F5505D" w:rsidRDefault="00C01F34" w:rsidP="00B55D73">
            <w:pPr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2"/>
                <w:szCs w:val="22"/>
              </w:rPr>
              <w:t>405</w:t>
            </w:r>
            <w:r w:rsidRPr="00E835AE">
              <w:rPr>
                <w:snapToGrid w:val="0"/>
                <w:sz w:val="22"/>
                <w:szCs w:val="22"/>
              </w:rPr>
              <w:t>,</w:t>
            </w:r>
            <w:r>
              <w:rPr>
                <w:snapToGrid w:val="0"/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C01F34" w:rsidRPr="00F5505D" w:rsidRDefault="00C01F34" w:rsidP="000B046A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C01F34" w:rsidRPr="00C64C0B" w:rsidRDefault="00C01F34" w:rsidP="00B55D73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z w:val="24"/>
                <w:szCs w:val="24"/>
              </w:rPr>
              <w:t>493,8</w:t>
            </w:r>
          </w:p>
        </w:tc>
      </w:tr>
      <w:tr w:rsidR="00C01F34" w:rsidRPr="00CE59C1" w:rsidTr="00352C65">
        <w:trPr>
          <w:trHeight w:val="503"/>
        </w:trPr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0804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7461F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A808DB" w:rsidRDefault="00C01F34" w:rsidP="00E57268">
            <w:pPr>
              <w:jc w:val="center"/>
              <w:rPr>
                <w:b/>
                <w:sz w:val="20"/>
                <w:szCs w:val="20"/>
              </w:rPr>
            </w:pPr>
            <w:r w:rsidRPr="00A808DB">
              <w:rPr>
                <w:b/>
                <w:bCs/>
                <w:sz w:val="20"/>
                <w:szCs w:val="20"/>
              </w:rPr>
              <w:t>2965,7</w:t>
            </w:r>
          </w:p>
        </w:tc>
        <w:tc>
          <w:tcPr>
            <w:tcW w:w="1134" w:type="dxa"/>
          </w:tcPr>
          <w:p w:rsidR="00C01F34" w:rsidRPr="00CE59C1" w:rsidRDefault="00C01F34" w:rsidP="00E45AA5">
            <w:pPr>
              <w:jc w:val="center"/>
              <w:rPr>
                <w:sz w:val="20"/>
                <w:szCs w:val="20"/>
              </w:rPr>
            </w:pPr>
            <w:bookmarkStart w:id="164" w:name="OLE_LINK91"/>
            <w:bookmarkStart w:id="165" w:name="OLE_LINK92"/>
            <w:bookmarkStart w:id="166" w:name="OLE_LINK267"/>
            <w:r>
              <w:rPr>
                <w:b/>
                <w:bCs/>
                <w:snapToGrid w:val="0"/>
                <w:sz w:val="20"/>
                <w:szCs w:val="20"/>
              </w:rPr>
              <w:t>125,4</w:t>
            </w:r>
            <w:bookmarkEnd w:id="164"/>
            <w:bookmarkEnd w:id="165"/>
            <w:bookmarkEnd w:id="166"/>
          </w:p>
        </w:tc>
        <w:tc>
          <w:tcPr>
            <w:tcW w:w="992" w:type="dxa"/>
          </w:tcPr>
          <w:p w:rsidR="00C01F34" w:rsidRPr="00F31D48" w:rsidRDefault="00C01F34" w:rsidP="00D270C2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bookmarkStart w:id="167" w:name="OLE_LINK268"/>
            <w:bookmarkStart w:id="168" w:name="OLE_LINK269"/>
            <w:r>
              <w:rPr>
                <w:b/>
                <w:bCs/>
                <w:snapToGrid w:val="0"/>
                <w:sz w:val="20"/>
                <w:szCs w:val="20"/>
              </w:rPr>
              <w:t>4</w:t>
            </w:r>
            <w:r w:rsidRPr="00F31D48">
              <w:rPr>
                <w:b/>
                <w:bCs/>
                <w:snapToGrid w:val="0"/>
                <w:sz w:val="20"/>
                <w:szCs w:val="20"/>
              </w:rPr>
              <w:t>,</w:t>
            </w:r>
            <w:r>
              <w:rPr>
                <w:b/>
                <w:bCs/>
                <w:snapToGrid w:val="0"/>
                <w:sz w:val="20"/>
                <w:szCs w:val="20"/>
              </w:rPr>
              <w:t>3</w:t>
            </w:r>
            <w:bookmarkEnd w:id="167"/>
            <w:bookmarkEnd w:id="168"/>
          </w:p>
        </w:tc>
        <w:tc>
          <w:tcPr>
            <w:tcW w:w="1134" w:type="dxa"/>
          </w:tcPr>
          <w:p w:rsidR="00C01F34" w:rsidRPr="00CE59C1" w:rsidRDefault="00C01F34" w:rsidP="00E45AA5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bookmarkStart w:id="169" w:name="OLE_LINK270"/>
            <w:bookmarkStart w:id="170" w:name="OLE_LINK271"/>
            <w:r>
              <w:rPr>
                <w:b/>
                <w:bCs/>
                <w:snapToGrid w:val="0"/>
                <w:sz w:val="20"/>
                <w:szCs w:val="20"/>
              </w:rPr>
              <w:t>2840</w:t>
            </w:r>
            <w:r w:rsidRPr="00CE59C1">
              <w:rPr>
                <w:b/>
                <w:bCs/>
                <w:snapToGrid w:val="0"/>
                <w:sz w:val="20"/>
                <w:szCs w:val="20"/>
              </w:rPr>
              <w:t>,</w:t>
            </w:r>
            <w:r>
              <w:rPr>
                <w:b/>
                <w:bCs/>
                <w:snapToGrid w:val="0"/>
                <w:sz w:val="20"/>
                <w:szCs w:val="20"/>
              </w:rPr>
              <w:t>3</w:t>
            </w:r>
            <w:bookmarkEnd w:id="169"/>
            <w:bookmarkEnd w:id="170"/>
          </w:p>
        </w:tc>
      </w:tr>
      <w:tr w:rsidR="00C01F34" w:rsidRPr="00CE59C1" w:rsidTr="00352C65">
        <w:trPr>
          <w:trHeight w:val="158"/>
        </w:trPr>
        <w:tc>
          <w:tcPr>
            <w:tcW w:w="3158" w:type="dxa"/>
          </w:tcPr>
          <w:p w:rsidR="00C01F34" w:rsidRPr="00CE59C1" w:rsidRDefault="00C01F34" w:rsidP="00161E73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Праздничные и социально значимые мероприятия для населения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35Е0100500</w:t>
            </w:r>
          </w:p>
        </w:tc>
        <w:tc>
          <w:tcPr>
            <w:tcW w:w="709" w:type="dxa"/>
          </w:tcPr>
          <w:p w:rsidR="00C01F34" w:rsidRPr="00CE59C1" w:rsidRDefault="00C01F34" w:rsidP="007461F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D270C2" w:rsidRDefault="00C01F34" w:rsidP="00E57268">
            <w:pPr>
              <w:jc w:val="center"/>
              <w:rPr>
                <w:sz w:val="20"/>
                <w:szCs w:val="20"/>
              </w:rPr>
            </w:pPr>
            <w:r w:rsidRPr="00D270C2">
              <w:rPr>
                <w:bCs/>
                <w:sz w:val="20"/>
                <w:szCs w:val="20"/>
              </w:rPr>
              <w:t>2965,7</w:t>
            </w:r>
          </w:p>
        </w:tc>
        <w:tc>
          <w:tcPr>
            <w:tcW w:w="1134" w:type="dxa"/>
          </w:tcPr>
          <w:p w:rsidR="00C01F34" w:rsidRPr="00D270C2" w:rsidRDefault="00C01F34" w:rsidP="004E2DA7">
            <w:pPr>
              <w:jc w:val="center"/>
              <w:rPr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125,4</w:t>
            </w:r>
          </w:p>
        </w:tc>
        <w:tc>
          <w:tcPr>
            <w:tcW w:w="992" w:type="dxa"/>
          </w:tcPr>
          <w:p w:rsidR="00C01F34" w:rsidRPr="00D270C2" w:rsidRDefault="00C01F34" w:rsidP="00104B21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4,3</w:t>
            </w:r>
          </w:p>
        </w:tc>
        <w:tc>
          <w:tcPr>
            <w:tcW w:w="1134" w:type="dxa"/>
          </w:tcPr>
          <w:p w:rsidR="00C01F34" w:rsidRPr="00D270C2" w:rsidRDefault="00C01F34" w:rsidP="004E2DA7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2840,3</w:t>
            </w:r>
          </w:p>
        </w:tc>
      </w:tr>
      <w:tr w:rsidR="00C01F34" w:rsidRPr="00CE59C1" w:rsidTr="00352C65">
        <w:trPr>
          <w:trHeight w:val="158"/>
        </w:trPr>
        <w:tc>
          <w:tcPr>
            <w:tcW w:w="3158" w:type="dxa"/>
          </w:tcPr>
          <w:p w:rsidR="00C01F34" w:rsidRPr="00593D4D" w:rsidRDefault="00C01F34" w:rsidP="00161E73">
            <w:pPr>
              <w:jc w:val="both"/>
              <w:rPr>
                <w:sz w:val="20"/>
                <w:szCs w:val="20"/>
              </w:rPr>
            </w:pPr>
            <w:r w:rsidRPr="00593D4D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593D4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D270C2" w:rsidRDefault="00C01F34" w:rsidP="00A808DB">
            <w:pPr>
              <w:jc w:val="center"/>
              <w:rPr>
                <w:sz w:val="20"/>
                <w:szCs w:val="20"/>
              </w:rPr>
            </w:pPr>
            <w:r w:rsidRPr="00D270C2">
              <w:rPr>
                <w:bCs/>
                <w:sz w:val="20"/>
                <w:szCs w:val="20"/>
              </w:rPr>
              <w:t>2965,7</w:t>
            </w:r>
          </w:p>
        </w:tc>
        <w:tc>
          <w:tcPr>
            <w:tcW w:w="1134" w:type="dxa"/>
          </w:tcPr>
          <w:p w:rsidR="00C01F34" w:rsidRPr="00D270C2" w:rsidRDefault="00C01F34" w:rsidP="0003195D">
            <w:pPr>
              <w:jc w:val="center"/>
              <w:rPr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125,4</w:t>
            </w:r>
          </w:p>
        </w:tc>
        <w:tc>
          <w:tcPr>
            <w:tcW w:w="992" w:type="dxa"/>
          </w:tcPr>
          <w:p w:rsidR="00C01F34" w:rsidRPr="00D270C2" w:rsidRDefault="00C01F34" w:rsidP="00F31D48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4,3</w:t>
            </w:r>
          </w:p>
        </w:tc>
        <w:tc>
          <w:tcPr>
            <w:tcW w:w="1134" w:type="dxa"/>
          </w:tcPr>
          <w:p w:rsidR="00C01F34" w:rsidRPr="00D270C2" w:rsidRDefault="00C01F34" w:rsidP="0003195D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2840,3</w:t>
            </w:r>
          </w:p>
        </w:tc>
      </w:tr>
      <w:tr w:rsidR="00C01F34" w:rsidRPr="00CE59C1" w:rsidTr="00352C65">
        <w:trPr>
          <w:trHeight w:val="158"/>
        </w:trPr>
        <w:tc>
          <w:tcPr>
            <w:tcW w:w="3158" w:type="dxa"/>
          </w:tcPr>
          <w:p w:rsidR="00C01F34" w:rsidRPr="00593D4D" w:rsidRDefault="00C01F34" w:rsidP="00161E73">
            <w:pPr>
              <w:jc w:val="both"/>
              <w:rPr>
                <w:bCs/>
                <w:sz w:val="20"/>
                <w:szCs w:val="20"/>
              </w:rPr>
            </w:pPr>
            <w:r w:rsidRPr="00593D4D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нужд..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7461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C01F34" w:rsidRPr="00D270C2" w:rsidRDefault="00C01F34" w:rsidP="00E57268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z w:val="20"/>
                <w:szCs w:val="20"/>
              </w:rPr>
              <w:t>2965,7</w:t>
            </w:r>
          </w:p>
        </w:tc>
        <w:tc>
          <w:tcPr>
            <w:tcW w:w="1134" w:type="dxa"/>
          </w:tcPr>
          <w:p w:rsidR="00C01F34" w:rsidRPr="00D270C2" w:rsidRDefault="00C01F34" w:rsidP="0003195D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125,4</w:t>
            </w:r>
          </w:p>
        </w:tc>
        <w:tc>
          <w:tcPr>
            <w:tcW w:w="992" w:type="dxa"/>
          </w:tcPr>
          <w:p w:rsidR="00C01F34" w:rsidRPr="00D270C2" w:rsidRDefault="00C01F34" w:rsidP="00F31D48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4,3</w:t>
            </w:r>
          </w:p>
        </w:tc>
        <w:tc>
          <w:tcPr>
            <w:tcW w:w="1134" w:type="dxa"/>
          </w:tcPr>
          <w:p w:rsidR="00C01F34" w:rsidRPr="00D270C2" w:rsidRDefault="00C01F34" w:rsidP="0003195D">
            <w:pPr>
              <w:jc w:val="center"/>
              <w:rPr>
                <w:bCs/>
                <w:snapToGrid w:val="0"/>
                <w:sz w:val="20"/>
                <w:szCs w:val="20"/>
              </w:rPr>
            </w:pPr>
            <w:r w:rsidRPr="00D270C2">
              <w:rPr>
                <w:bCs/>
                <w:snapToGrid w:val="0"/>
                <w:sz w:val="20"/>
                <w:szCs w:val="20"/>
              </w:rPr>
              <w:t>2840,3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12 00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A70FBF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bCs/>
                <w:snapToGrid w:val="0"/>
                <w:sz w:val="20"/>
                <w:szCs w:val="20"/>
              </w:rPr>
              <w:t>1040,0</w:t>
            </w:r>
          </w:p>
        </w:tc>
        <w:tc>
          <w:tcPr>
            <w:tcW w:w="1134" w:type="dxa"/>
          </w:tcPr>
          <w:p w:rsidR="00C01F34" w:rsidRPr="00CE59C1" w:rsidRDefault="00C01F34" w:rsidP="004B7FAE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66,8</w:t>
            </w:r>
          </w:p>
        </w:tc>
        <w:tc>
          <w:tcPr>
            <w:tcW w:w="992" w:type="dxa"/>
          </w:tcPr>
          <w:p w:rsidR="00C01F34" w:rsidRPr="00CE59C1" w:rsidRDefault="00C01F34" w:rsidP="00587710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C01F34" w:rsidRPr="00CE59C1" w:rsidRDefault="00C01F34" w:rsidP="004B7FAE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973</w:t>
            </w:r>
            <w:r w:rsidRPr="00CE59C1">
              <w:rPr>
                <w:b/>
                <w:bCs/>
                <w:snapToGrid w:val="0"/>
                <w:sz w:val="20"/>
                <w:szCs w:val="20"/>
              </w:rPr>
              <w:t>,</w:t>
            </w:r>
            <w:r>
              <w:rPr>
                <w:b/>
                <w:bCs/>
                <w:snapToGrid w:val="0"/>
                <w:sz w:val="20"/>
                <w:szCs w:val="20"/>
              </w:rPr>
              <w:t>2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733AF9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733AF9">
              <w:rPr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12 02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A70FB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Default="00C01F34" w:rsidP="00912A29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C01F34" w:rsidRDefault="00C01F34" w:rsidP="00587710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Default="00C01F34" w:rsidP="00912A29">
            <w:pPr>
              <w:autoSpaceDE/>
              <w:autoSpaceDN/>
              <w:jc w:val="center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Информирование жителей района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  <w:r w:rsidRPr="00733AF9">
              <w:rPr>
                <w:sz w:val="20"/>
                <w:szCs w:val="20"/>
              </w:rPr>
              <w:t>35Е 0100300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D930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5</w:t>
            </w:r>
            <w:r w:rsidRPr="00CE59C1">
              <w:rPr>
                <w:b/>
                <w:snapToGrid w:val="0"/>
                <w:sz w:val="20"/>
                <w:szCs w:val="20"/>
              </w:rPr>
              <w:t>40,0</w:t>
            </w:r>
          </w:p>
        </w:tc>
        <w:tc>
          <w:tcPr>
            <w:tcW w:w="1134" w:type="dxa"/>
          </w:tcPr>
          <w:p w:rsidR="00C01F34" w:rsidRPr="00D47428" w:rsidRDefault="00C01F34" w:rsidP="00EA7B71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 w:rsidRPr="00D47428">
              <w:rPr>
                <w:b/>
                <w:snapToGrid w:val="0"/>
                <w:sz w:val="20"/>
                <w:szCs w:val="20"/>
              </w:rPr>
              <w:t>50,8</w:t>
            </w:r>
          </w:p>
        </w:tc>
        <w:tc>
          <w:tcPr>
            <w:tcW w:w="992" w:type="dxa"/>
          </w:tcPr>
          <w:p w:rsidR="00C01F34" w:rsidRPr="00587710" w:rsidRDefault="00C01F34" w:rsidP="00D47428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Pr="00587710">
              <w:rPr>
                <w:b/>
                <w:sz w:val="20"/>
                <w:szCs w:val="20"/>
              </w:rPr>
              <w:t>,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C01F34" w:rsidRPr="00CE59C1" w:rsidRDefault="00C01F34" w:rsidP="00D47428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489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2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626E49" w:rsidRDefault="00C01F34" w:rsidP="00CE26BD">
            <w:pPr>
              <w:jc w:val="both"/>
              <w:rPr>
                <w:sz w:val="20"/>
                <w:szCs w:val="20"/>
              </w:rPr>
            </w:pPr>
            <w:bookmarkStart w:id="171" w:name="OLE_LINK276"/>
            <w:bookmarkStart w:id="172" w:name="OLE_LINK277"/>
            <w:bookmarkStart w:id="173" w:name="OLE_LINK351"/>
            <w:r w:rsidRPr="00626E49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</w:t>
            </w:r>
            <w:bookmarkEnd w:id="171"/>
            <w:bookmarkEnd w:id="172"/>
            <w:bookmarkEnd w:id="173"/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733AF9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626E49" w:rsidRDefault="00C01F34" w:rsidP="00D750B9">
            <w:pPr>
              <w:jc w:val="both"/>
              <w:rPr>
                <w:sz w:val="20"/>
                <w:szCs w:val="20"/>
              </w:rPr>
            </w:pPr>
            <w:r w:rsidRPr="00626E49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</w:tcPr>
          <w:p w:rsidR="00C01F34" w:rsidRPr="004C7AD1" w:rsidRDefault="00C01F34" w:rsidP="002001DF">
            <w:pPr>
              <w:jc w:val="center"/>
              <w:rPr>
                <w:snapToGrid w:val="0"/>
                <w:sz w:val="20"/>
                <w:szCs w:val="20"/>
              </w:rPr>
            </w:pPr>
            <w:r w:rsidRPr="004C7AD1">
              <w:rPr>
                <w:snapToGrid w:val="0"/>
                <w:sz w:val="20"/>
                <w:szCs w:val="20"/>
              </w:rPr>
              <w:t>5</w:t>
            </w:r>
            <w:r>
              <w:rPr>
                <w:snapToGrid w:val="0"/>
                <w:sz w:val="20"/>
                <w:szCs w:val="20"/>
              </w:rPr>
              <w:t>0</w:t>
            </w:r>
            <w:r w:rsidRPr="004C7AD1">
              <w:rPr>
                <w:snapToGrid w:val="0"/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C01F34" w:rsidRDefault="00C01F34" w:rsidP="00EA7B71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bookmarkStart w:id="174" w:name="OLE_LINK284"/>
            <w:bookmarkStart w:id="175" w:name="OLE_LINK285"/>
            <w:r>
              <w:rPr>
                <w:snapToGrid w:val="0"/>
                <w:sz w:val="20"/>
                <w:szCs w:val="20"/>
              </w:rPr>
              <w:t>50,8</w:t>
            </w:r>
            <w:bookmarkEnd w:id="174"/>
            <w:bookmarkEnd w:id="175"/>
          </w:p>
        </w:tc>
        <w:tc>
          <w:tcPr>
            <w:tcW w:w="992" w:type="dxa"/>
          </w:tcPr>
          <w:p w:rsidR="00C01F34" w:rsidRPr="00D47428" w:rsidRDefault="00C01F34" w:rsidP="0038706F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76" w:name="OLE_LINK288"/>
            <w:bookmarkStart w:id="177" w:name="OLE_LINK289"/>
            <w:r w:rsidRPr="00D47428">
              <w:rPr>
                <w:sz w:val="20"/>
                <w:szCs w:val="20"/>
              </w:rPr>
              <w:t>10,2</w:t>
            </w:r>
            <w:bookmarkEnd w:id="176"/>
            <w:bookmarkEnd w:id="177"/>
          </w:p>
        </w:tc>
        <w:tc>
          <w:tcPr>
            <w:tcW w:w="1134" w:type="dxa"/>
          </w:tcPr>
          <w:p w:rsidR="00C01F34" w:rsidRPr="00D47428" w:rsidRDefault="00C01F34" w:rsidP="0038706F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bookmarkStart w:id="178" w:name="OLE_LINK290"/>
            <w:bookmarkStart w:id="179" w:name="OLE_LINK291"/>
            <w:r w:rsidRPr="00D47428">
              <w:rPr>
                <w:snapToGrid w:val="0"/>
                <w:sz w:val="20"/>
                <w:szCs w:val="20"/>
              </w:rPr>
              <w:t>449,2</w:t>
            </w:r>
            <w:bookmarkEnd w:id="178"/>
            <w:bookmarkEnd w:id="179"/>
          </w:p>
        </w:tc>
      </w:tr>
      <w:tr w:rsidR="00C01F34" w:rsidRPr="00CE59C1" w:rsidTr="00352C65">
        <w:tc>
          <w:tcPr>
            <w:tcW w:w="3158" w:type="dxa"/>
          </w:tcPr>
          <w:p w:rsidR="00C01F34" w:rsidRPr="004E354E" w:rsidRDefault="00C01F34" w:rsidP="00AD6941">
            <w:pPr>
              <w:jc w:val="both"/>
              <w:rPr>
                <w:sz w:val="20"/>
                <w:szCs w:val="20"/>
              </w:rPr>
            </w:pPr>
            <w:r w:rsidRPr="004E354E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7461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88275A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2001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  <w:r w:rsidRPr="00CE59C1">
              <w:rPr>
                <w:sz w:val="20"/>
                <w:szCs w:val="20"/>
              </w:rPr>
              <w:t>,0</w:t>
            </w:r>
          </w:p>
        </w:tc>
        <w:tc>
          <w:tcPr>
            <w:tcW w:w="1134" w:type="dxa"/>
          </w:tcPr>
          <w:p w:rsidR="00C01F34" w:rsidRPr="00CE59C1" w:rsidRDefault="00C01F34" w:rsidP="004B7FAE">
            <w:pPr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     </w:t>
            </w:r>
            <w:bookmarkStart w:id="180" w:name="OLE_LINK282"/>
            <w:bookmarkStart w:id="181" w:name="OLE_LINK283"/>
            <w:r>
              <w:rPr>
                <w:snapToGrid w:val="0"/>
                <w:sz w:val="20"/>
                <w:szCs w:val="20"/>
              </w:rPr>
              <w:t>50,8</w:t>
            </w:r>
            <w:bookmarkEnd w:id="180"/>
            <w:bookmarkEnd w:id="181"/>
          </w:p>
        </w:tc>
        <w:tc>
          <w:tcPr>
            <w:tcW w:w="992" w:type="dxa"/>
          </w:tcPr>
          <w:p w:rsidR="00C01F34" w:rsidRPr="00CE59C1" w:rsidRDefault="00C01F34" w:rsidP="00387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D47428">
              <w:rPr>
                <w:sz w:val="20"/>
                <w:szCs w:val="20"/>
              </w:rPr>
              <w:t>10,2</w:t>
            </w:r>
          </w:p>
        </w:tc>
        <w:tc>
          <w:tcPr>
            <w:tcW w:w="1134" w:type="dxa"/>
          </w:tcPr>
          <w:p w:rsidR="00C01F34" w:rsidRPr="00CE59C1" w:rsidRDefault="00C01F34" w:rsidP="00387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Pr="00D47428">
              <w:rPr>
                <w:snapToGrid w:val="0"/>
                <w:sz w:val="20"/>
                <w:szCs w:val="20"/>
              </w:rPr>
              <w:t>449,2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88275A" w:rsidRDefault="00C01F34" w:rsidP="00AD6941">
            <w:pPr>
              <w:jc w:val="both"/>
              <w:rPr>
                <w:bCs/>
                <w:sz w:val="20"/>
                <w:szCs w:val="20"/>
              </w:rPr>
            </w:pPr>
            <w:r w:rsidRPr="0088275A">
              <w:rPr>
                <w:bCs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275" w:type="dxa"/>
          </w:tcPr>
          <w:p w:rsidR="00C01F34" w:rsidRPr="00CE59C1" w:rsidRDefault="00C01F34" w:rsidP="007461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7461F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134" w:type="dxa"/>
          </w:tcPr>
          <w:p w:rsidR="00C01F34" w:rsidRPr="00CE59C1" w:rsidRDefault="00C01F34" w:rsidP="003769DE">
            <w:pPr>
              <w:jc w:val="center"/>
              <w:rPr>
                <w:sz w:val="20"/>
                <w:szCs w:val="20"/>
              </w:rPr>
            </w:pPr>
            <w:bookmarkStart w:id="182" w:name="OLE_LINK280"/>
            <w:bookmarkStart w:id="183" w:name="OLE_LINK281"/>
            <w:r>
              <w:rPr>
                <w:sz w:val="20"/>
                <w:szCs w:val="20"/>
              </w:rPr>
              <w:t>40,0</w:t>
            </w:r>
            <w:bookmarkEnd w:id="182"/>
            <w:bookmarkEnd w:id="183"/>
          </w:p>
        </w:tc>
        <w:tc>
          <w:tcPr>
            <w:tcW w:w="1134" w:type="dxa"/>
          </w:tcPr>
          <w:p w:rsidR="00C01F34" w:rsidRPr="00CE59C1" w:rsidRDefault="00C01F34" w:rsidP="00EA7B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0</w:t>
            </w:r>
          </w:p>
        </w:tc>
        <w:tc>
          <w:tcPr>
            <w:tcW w:w="992" w:type="dxa"/>
          </w:tcPr>
          <w:p w:rsidR="00C01F34" w:rsidRDefault="00C01F34" w:rsidP="003870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0</w:t>
            </w:r>
          </w:p>
        </w:tc>
        <w:tc>
          <w:tcPr>
            <w:tcW w:w="1134" w:type="dxa"/>
          </w:tcPr>
          <w:p w:rsidR="00C01F34" w:rsidRDefault="00C01F34" w:rsidP="005024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4E354E" w:rsidRDefault="00C01F34" w:rsidP="00AD6941">
            <w:pPr>
              <w:jc w:val="both"/>
              <w:rPr>
                <w:sz w:val="20"/>
                <w:szCs w:val="20"/>
              </w:rPr>
            </w:pPr>
            <w:r w:rsidRPr="004E354E">
              <w:rPr>
                <w:bCs/>
                <w:sz w:val="20"/>
                <w:szCs w:val="20"/>
              </w:rPr>
              <w:t>Уплата налогов, cборов и иных платежей</w:t>
            </w:r>
          </w:p>
        </w:tc>
        <w:tc>
          <w:tcPr>
            <w:tcW w:w="1275" w:type="dxa"/>
          </w:tcPr>
          <w:p w:rsidR="00C01F34" w:rsidRPr="00CE59C1" w:rsidRDefault="00C01F34" w:rsidP="007461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4E354E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85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D930B4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40,0</w:t>
            </w:r>
          </w:p>
        </w:tc>
        <w:tc>
          <w:tcPr>
            <w:tcW w:w="1134" w:type="dxa"/>
          </w:tcPr>
          <w:p w:rsidR="00C01F34" w:rsidRPr="00CE59C1" w:rsidRDefault="00C01F34" w:rsidP="005024B6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3769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C01F34" w:rsidRPr="00CE59C1" w:rsidRDefault="00C01F34" w:rsidP="003769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  <w:r w:rsidRPr="00CE59C1">
              <w:rPr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Другие вопросы в области средств массовой информации</w:t>
            </w:r>
          </w:p>
        </w:tc>
        <w:tc>
          <w:tcPr>
            <w:tcW w:w="1275" w:type="dxa"/>
          </w:tcPr>
          <w:p w:rsidR="00C01F34" w:rsidRPr="00CE59C1" w:rsidRDefault="00C01F34" w:rsidP="007461F3">
            <w:pPr>
              <w:jc w:val="center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12 04</w:t>
            </w: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7461F3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415D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5</w:t>
            </w:r>
            <w:r w:rsidRPr="00CE59C1">
              <w:rPr>
                <w:b/>
                <w:snapToGrid w:val="0"/>
                <w:sz w:val="20"/>
                <w:szCs w:val="20"/>
              </w:rPr>
              <w:t>00,0</w:t>
            </w:r>
          </w:p>
        </w:tc>
        <w:tc>
          <w:tcPr>
            <w:tcW w:w="1134" w:type="dxa"/>
          </w:tcPr>
          <w:p w:rsidR="00C01F34" w:rsidRPr="00CE59C1" w:rsidRDefault="00C01F34" w:rsidP="006A0D48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16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5446D7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56,0</w:t>
            </w:r>
          </w:p>
        </w:tc>
        <w:tc>
          <w:tcPr>
            <w:tcW w:w="1134" w:type="dxa"/>
          </w:tcPr>
          <w:p w:rsidR="00C01F34" w:rsidRPr="00CE59C1" w:rsidRDefault="00C01F34" w:rsidP="006A0D48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484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Информирование жителей района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35Е010</w:t>
            </w:r>
            <w:r>
              <w:rPr>
                <w:sz w:val="20"/>
                <w:szCs w:val="20"/>
              </w:rPr>
              <w:t>0</w:t>
            </w:r>
            <w:r w:rsidRPr="00CE59C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415DE8">
            <w:pPr>
              <w:ind w:right="-108" w:hanging="108"/>
              <w:jc w:val="center"/>
              <w:rPr>
                <w:b/>
                <w:sz w:val="20"/>
                <w:szCs w:val="20"/>
              </w:rPr>
            </w:pPr>
            <w:bookmarkStart w:id="184" w:name="OLE_LINK48"/>
            <w:bookmarkStart w:id="185" w:name="OLE_LINK49"/>
            <w:r>
              <w:rPr>
                <w:snapToGrid w:val="0"/>
                <w:sz w:val="20"/>
                <w:szCs w:val="20"/>
              </w:rPr>
              <w:t>5</w:t>
            </w:r>
            <w:r w:rsidRPr="00CE59C1">
              <w:rPr>
                <w:snapToGrid w:val="0"/>
                <w:sz w:val="20"/>
                <w:szCs w:val="20"/>
              </w:rPr>
              <w:t>00,0</w:t>
            </w:r>
            <w:bookmarkEnd w:id="184"/>
            <w:bookmarkEnd w:id="185"/>
          </w:p>
        </w:tc>
        <w:tc>
          <w:tcPr>
            <w:tcW w:w="1134" w:type="dxa"/>
          </w:tcPr>
          <w:p w:rsidR="00C01F34" w:rsidRPr="00CE59C1" w:rsidRDefault="00C01F34" w:rsidP="006A0D48">
            <w:pPr>
              <w:autoSpaceDE/>
              <w:autoSpaceDN/>
              <w:jc w:val="center"/>
              <w:rPr>
                <w:sz w:val="20"/>
                <w:szCs w:val="20"/>
              </w:rPr>
            </w:pPr>
            <w:bookmarkStart w:id="186" w:name="OLE_LINK272"/>
            <w:bookmarkStart w:id="187" w:name="OLE_LINK273"/>
            <w:r>
              <w:rPr>
                <w:bCs/>
                <w:snapToGrid w:val="0"/>
                <w:sz w:val="20"/>
                <w:szCs w:val="20"/>
              </w:rPr>
              <w:t>16</w:t>
            </w:r>
            <w:r w:rsidRPr="00CE59C1">
              <w:rPr>
                <w:bCs/>
                <w:snapToGrid w:val="0"/>
                <w:sz w:val="20"/>
                <w:szCs w:val="20"/>
              </w:rPr>
              <w:t>,</w:t>
            </w:r>
            <w:r>
              <w:rPr>
                <w:bCs/>
                <w:snapToGrid w:val="0"/>
                <w:sz w:val="20"/>
                <w:szCs w:val="20"/>
              </w:rPr>
              <w:t>0</w:t>
            </w:r>
            <w:bookmarkEnd w:id="186"/>
            <w:bookmarkEnd w:id="187"/>
          </w:p>
        </w:tc>
        <w:tc>
          <w:tcPr>
            <w:tcW w:w="992" w:type="dxa"/>
          </w:tcPr>
          <w:p w:rsidR="00C01F34" w:rsidRPr="00CE59C1" w:rsidRDefault="00C01F34" w:rsidP="005024B6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bookmarkStart w:id="188" w:name="OLE_LINK278"/>
            <w:bookmarkStart w:id="189" w:name="OLE_LINK279"/>
            <w:r>
              <w:rPr>
                <w:snapToGrid w:val="0"/>
                <w:sz w:val="20"/>
                <w:szCs w:val="20"/>
              </w:rPr>
              <w:t>3,2</w:t>
            </w:r>
            <w:bookmarkEnd w:id="188"/>
            <w:bookmarkEnd w:id="189"/>
          </w:p>
        </w:tc>
        <w:tc>
          <w:tcPr>
            <w:tcW w:w="1134" w:type="dxa"/>
          </w:tcPr>
          <w:p w:rsidR="00C01F34" w:rsidRPr="00CE59C1" w:rsidRDefault="00C01F34" w:rsidP="006A0D48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bookmarkStart w:id="190" w:name="OLE_LINK274"/>
            <w:bookmarkStart w:id="191" w:name="OLE_LINK275"/>
            <w:r>
              <w:rPr>
                <w:snapToGrid w:val="0"/>
                <w:sz w:val="20"/>
                <w:szCs w:val="20"/>
              </w:rPr>
              <w:t>484</w:t>
            </w:r>
            <w:r w:rsidRPr="00CE59C1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  <w:bookmarkEnd w:id="190"/>
            <w:bookmarkEnd w:id="191"/>
          </w:p>
        </w:tc>
      </w:tr>
      <w:tr w:rsidR="00C01F34" w:rsidRPr="00CE59C1" w:rsidTr="00352C65">
        <w:tc>
          <w:tcPr>
            <w:tcW w:w="3158" w:type="dxa"/>
          </w:tcPr>
          <w:p w:rsidR="00C01F34" w:rsidRPr="00AF409E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AF409E">
              <w:rPr>
                <w:bCs/>
                <w:sz w:val="20"/>
                <w:szCs w:val="20"/>
              </w:rPr>
              <w:t>Закупка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AF409E">
            <w:pPr>
              <w:jc w:val="both"/>
              <w:rPr>
                <w:sz w:val="20"/>
                <w:szCs w:val="20"/>
              </w:rPr>
            </w:pPr>
            <w:r w:rsidRPr="00CE59C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:rsidR="00C01F34" w:rsidRPr="00CE59C1" w:rsidRDefault="00C01F34" w:rsidP="00CF7E0A">
            <w:pPr>
              <w:ind w:right="-108" w:hanging="108"/>
              <w:jc w:val="center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5</w:t>
            </w:r>
            <w:r w:rsidRPr="00CE59C1">
              <w:rPr>
                <w:snapToGrid w:val="0"/>
                <w:sz w:val="20"/>
                <w:szCs w:val="20"/>
              </w:rPr>
              <w:t>00,0</w:t>
            </w:r>
          </w:p>
        </w:tc>
        <w:tc>
          <w:tcPr>
            <w:tcW w:w="1134" w:type="dxa"/>
          </w:tcPr>
          <w:p w:rsidR="00C01F34" w:rsidRPr="00CE59C1" w:rsidRDefault="00C01F34" w:rsidP="005B4957">
            <w:pPr>
              <w:autoSpaceDE/>
              <w:autoSpaceDN/>
              <w:jc w:val="center"/>
              <w:rPr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16</w:t>
            </w:r>
            <w:r w:rsidRPr="00CE59C1">
              <w:rPr>
                <w:bCs/>
                <w:snapToGrid w:val="0"/>
                <w:sz w:val="20"/>
                <w:szCs w:val="20"/>
              </w:rPr>
              <w:t>,</w:t>
            </w:r>
            <w:r>
              <w:rPr>
                <w:bCs/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Pr="00CE59C1" w:rsidRDefault="00C01F34" w:rsidP="005446D7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3,2</w:t>
            </w:r>
          </w:p>
        </w:tc>
        <w:tc>
          <w:tcPr>
            <w:tcW w:w="1134" w:type="dxa"/>
          </w:tcPr>
          <w:p w:rsidR="00C01F34" w:rsidRPr="00CE59C1" w:rsidRDefault="00C01F34" w:rsidP="006A0D48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484</w:t>
            </w:r>
            <w:r w:rsidRPr="00CE59C1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AF409E" w:rsidRDefault="00C01F34" w:rsidP="00CE26BD">
            <w:pPr>
              <w:jc w:val="both"/>
              <w:rPr>
                <w:bCs/>
                <w:sz w:val="20"/>
                <w:szCs w:val="20"/>
              </w:rPr>
            </w:pPr>
            <w:r w:rsidRPr="00AF409E">
              <w:rPr>
                <w:bCs/>
                <w:sz w:val="20"/>
                <w:szCs w:val="20"/>
              </w:rPr>
              <w:t>Иные закупки   товаров, работ и услуг для обеспечения государственных (муниципальных)  нужд.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</w:tcPr>
          <w:p w:rsidR="00C01F34" w:rsidRPr="00CE59C1" w:rsidRDefault="00C01F34" w:rsidP="00CF7E0A">
            <w:pPr>
              <w:ind w:right="-108" w:hanging="108"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:rsidR="00C01F34" w:rsidRDefault="00C01F34" w:rsidP="005B4957">
            <w:pPr>
              <w:autoSpaceDE/>
              <w:autoSpaceDN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16</w:t>
            </w:r>
            <w:r w:rsidRPr="00CE59C1">
              <w:rPr>
                <w:bCs/>
                <w:snapToGrid w:val="0"/>
                <w:sz w:val="20"/>
                <w:szCs w:val="20"/>
              </w:rPr>
              <w:t>,</w:t>
            </w:r>
            <w:r>
              <w:rPr>
                <w:bCs/>
                <w:snapToGrid w:val="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:rsidR="00C01F34" w:rsidRDefault="00C01F34" w:rsidP="005446D7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3,2</w:t>
            </w:r>
          </w:p>
        </w:tc>
        <w:tc>
          <w:tcPr>
            <w:tcW w:w="1134" w:type="dxa"/>
          </w:tcPr>
          <w:p w:rsidR="00C01F34" w:rsidRDefault="00C01F34" w:rsidP="006A0D48">
            <w:pPr>
              <w:autoSpaceDE/>
              <w:autoSpaceDN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484</w:t>
            </w:r>
            <w:r w:rsidRPr="00CE59C1">
              <w:rPr>
                <w:snapToGrid w:val="0"/>
                <w:sz w:val="20"/>
                <w:szCs w:val="20"/>
              </w:rPr>
              <w:t>,</w:t>
            </w:r>
            <w:r>
              <w:rPr>
                <w:snapToGrid w:val="0"/>
                <w:sz w:val="20"/>
                <w:szCs w:val="20"/>
              </w:rPr>
              <w:t>0</w:t>
            </w:r>
          </w:p>
        </w:tc>
      </w:tr>
      <w:tr w:rsidR="00C01F34" w:rsidRPr="00CE59C1" w:rsidTr="00352C65">
        <w:tc>
          <w:tcPr>
            <w:tcW w:w="3158" w:type="dxa"/>
          </w:tcPr>
          <w:p w:rsidR="00C01F34" w:rsidRPr="00CE59C1" w:rsidRDefault="00C01F34" w:rsidP="00CE26BD">
            <w:pPr>
              <w:jc w:val="both"/>
              <w:rPr>
                <w:b/>
                <w:sz w:val="20"/>
                <w:szCs w:val="20"/>
              </w:rPr>
            </w:pPr>
            <w:r w:rsidRPr="00CE59C1">
              <w:rPr>
                <w:b/>
                <w:sz w:val="20"/>
                <w:szCs w:val="20"/>
              </w:rPr>
              <w:t>Всего расходов</w:t>
            </w:r>
          </w:p>
        </w:tc>
        <w:tc>
          <w:tcPr>
            <w:tcW w:w="1275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C01F34" w:rsidRPr="00CE59C1" w:rsidRDefault="00C01F34" w:rsidP="00D750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C01F34" w:rsidRPr="00CE59C1" w:rsidRDefault="00C01F34" w:rsidP="00D750B9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01F34" w:rsidRPr="002001DF" w:rsidRDefault="00C01F34" w:rsidP="00437BD1">
            <w:pPr>
              <w:jc w:val="center"/>
              <w:rPr>
                <w:b/>
                <w:bCs/>
                <w:sz w:val="20"/>
                <w:szCs w:val="20"/>
              </w:rPr>
            </w:pPr>
            <w:bookmarkStart w:id="192" w:name="OLE_LINK303"/>
            <w:bookmarkStart w:id="193" w:name="OLE_LINK304"/>
            <w:r w:rsidRPr="002001D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2001DF">
              <w:rPr>
                <w:b/>
                <w:bCs/>
                <w:sz w:val="20"/>
                <w:szCs w:val="20"/>
              </w:rPr>
              <w:t>395,9</w:t>
            </w:r>
            <w:bookmarkEnd w:id="192"/>
            <w:bookmarkEnd w:id="193"/>
          </w:p>
        </w:tc>
        <w:tc>
          <w:tcPr>
            <w:tcW w:w="1134" w:type="dxa"/>
          </w:tcPr>
          <w:p w:rsidR="00C01F34" w:rsidRPr="00CE59C1" w:rsidRDefault="00C01F34" w:rsidP="00437BD1">
            <w:pPr>
              <w:autoSpaceDE/>
              <w:autoSpaceDN/>
              <w:jc w:val="center"/>
              <w:rPr>
                <w:b/>
                <w:sz w:val="20"/>
                <w:szCs w:val="20"/>
              </w:rPr>
            </w:pPr>
            <w:bookmarkStart w:id="194" w:name="OLE_LINK296"/>
            <w:bookmarkStart w:id="195" w:name="OLE_LINK297"/>
            <w:r>
              <w:rPr>
                <w:b/>
                <w:snapToGrid w:val="0"/>
                <w:sz w:val="20"/>
                <w:szCs w:val="20"/>
              </w:rPr>
              <w:t>4055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3</w:t>
            </w:r>
            <w:bookmarkEnd w:id="194"/>
            <w:bookmarkEnd w:id="195"/>
          </w:p>
        </w:tc>
        <w:tc>
          <w:tcPr>
            <w:tcW w:w="992" w:type="dxa"/>
          </w:tcPr>
          <w:p w:rsidR="00C01F34" w:rsidRPr="00CE59C1" w:rsidRDefault="00C01F34" w:rsidP="00EC07ED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C01F34" w:rsidRPr="00CE59C1" w:rsidRDefault="00C01F34" w:rsidP="00437BD1">
            <w:pPr>
              <w:autoSpaceDE/>
              <w:autoSpaceDN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19280</w:t>
            </w:r>
            <w:r w:rsidRPr="00CE59C1">
              <w:rPr>
                <w:b/>
                <w:snapToGrid w:val="0"/>
                <w:sz w:val="20"/>
                <w:szCs w:val="20"/>
              </w:rPr>
              <w:t>,</w:t>
            </w:r>
            <w:r>
              <w:rPr>
                <w:b/>
                <w:snapToGrid w:val="0"/>
                <w:sz w:val="20"/>
                <w:szCs w:val="20"/>
              </w:rPr>
              <w:t>6</w:t>
            </w:r>
          </w:p>
        </w:tc>
      </w:tr>
    </w:tbl>
    <w:p w:rsidR="00C01F34" w:rsidRPr="00CE59C1" w:rsidRDefault="00C01F34" w:rsidP="0013188F">
      <w:pPr>
        <w:ind w:left="4860"/>
        <w:rPr>
          <w:b/>
          <w:sz w:val="20"/>
          <w:szCs w:val="20"/>
        </w:rPr>
      </w:pPr>
    </w:p>
    <w:p w:rsidR="00C01F34" w:rsidRPr="00CE59C1" w:rsidRDefault="00C01F34" w:rsidP="0013188F">
      <w:pPr>
        <w:ind w:left="4860"/>
        <w:rPr>
          <w:b/>
          <w:sz w:val="20"/>
          <w:szCs w:val="20"/>
        </w:rPr>
      </w:pPr>
    </w:p>
    <w:p w:rsidR="00C01F34" w:rsidRPr="00CE59C1" w:rsidRDefault="00C01F34" w:rsidP="0013188F">
      <w:pPr>
        <w:ind w:left="4860"/>
        <w:rPr>
          <w:b/>
          <w:sz w:val="20"/>
          <w:szCs w:val="20"/>
        </w:rPr>
      </w:pPr>
    </w:p>
    <w:p w:rsidR="00C01F34" w:rsidRPr="00CE59C1" w:rsidRDefault="00C01F34" w:rsidP="0013188F">
      <w:pPr>
        <w:ind w:left="4860"/>
        <w:rPr>
          <w:b/>
          <w:sz w:val="20"/>
          <w:szCs w:val="20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Pr="00AE0C0F" w:rsidRDefault="00C01F34" w:rsidP="009B1F76">
      <w:pPr>
        <w:ind w:left="4860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Pr="00AE0C0F">
        <w:rPr>
          <w:b/>
          <w:sz w:val="22"/>
          <w:szCs w:val="22"/>
        </w:rPr>
        <w:t xml:space="preserve">риложение </w:t>
      </w:r>
      <w:r>
        <w:rPr>
          <w:b/>
          <w:sz w:val="22"/>
          <w:szCs w:val="22"/>
        </w:rPr>
        <w:t>4</w:t>
      </w:r>
    </w:p>
    <w:p w:rsidR="00C01F34" w:rsidRPr="00CA194A" w:rsidRDefault="00C01F34" w:rsidP="009B1F76">
      <w:pPr>
        <w:ind w:left="486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A194A">
        <w:rPr>
          <w:sz w:val="22"/>
          <w:szCs w:val="22"/>
        </w:rPr>
        <w:t xml:space="preserve">к </w:t>
      </w:r>
      <w:r w:rsidRPr="00D4554E">
        <w:rPr>
          <w:snapToGrid w:val="0"/>
          <w:sz w:val="22"/>
          <w:szCs w:val="22"/>
        </w:rPr>
        <w:t>решению</w:t>
      </w:r>
      <w:r>
        <w:rPr>
          <w:snapToGrid w:val="0"/>
          <w:sz w:val="22"/>
          <w:szCs w:val="22"/>
        </w:rPr>
        <w:t xml:space="preserve"> </w:t>
      </w:r>
      <w:r>
        <w:rPr>
          <w:sz w:val="22"/>
          <w:szCs w:val="22"/>
        </w:rPr>
        <w:t>Совета депутатов</w:t>
      </w:r>
    </w:p>
    <w:p w:rsidR="00C01F34" w:rsidRPr="00CA194A" w:rsidRDefault="00C01F34" w:rsidP="009B1F76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</w:t>
      </w:r>
      <w:r w:rsidRPr="00CA194A">
        <w:rPr>
          <w:sz w:val="22"/>
          <w:szCs w:val="22"/>
        </w:rPr>
        <w:t>муниципального округа Рязанский</w:t>
      </w:r>
    </w:p>
    <w:p w:rsidR="00C01F34" w:rsidRDefault="00C01F34" w:rsidP="00C83BBB">
      <w:pPr>
        <w:ind w:left="4860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Pr="00CA194A">
        <w:rPr>
          <w:sz w:val="22"/>
          <w:szCs w:val="22"/>
        </w:rPr>
        <w:t xml:space="preserve">от  </w:t>
      </w:r>
      <w:r>
        <w:rPr>
          <w:sz w:val="22"/>
          <w:szCs w:val="22"/>
        </w:rPr>
        <w:t xml:space="preserve"> 11.04.2017 года  №  83/13</w:t>
      </w: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13188F">
      <w:pPr>
        <w:ind w:left="4860"/>
        <w:rPr>
          <w:b/>
          <w:sz w:val="22"/>
          <w:szCs w:val="22"/>
        </w:rPr>
      </w:pPr>
    </w:p>
    <w:p w:rsidR="00C01F34" w:rsidRDefault="00C01F34" w:rsidP="00B641EA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01F34" w:rsidRDefault="00C01F34" w:rsidP="006C64F1">
      <w:pPr>
        <w:jc w:val="right"/>
        <w:rPr>
          <w:sz w:val="22"/>
          <w:szCs w:val="22"/>
        </w:rPr>
      </w:pPr>
    </w:p>
    <w:p w:rsidR="00C01F34" w:rsidRDefault="00C01F34" w:rsidP="006C64F1">
      <w:pPr>
        <w:jc w:val="right"/>
        <w:rPr>
          <w:sz w:val="22"/>
          <w:szCs w:val="22"/>
        </w:rPr>
      </w:pPr>
    </w:p>
    <w:p w:rsidR="00C01F34" w:rsidRDefault="00C01F34" w:rsidP="006C64F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Источники финансирования дефицита бюджета  муниципального округа Рязанский в городе Москве на 2017 год</w:t>
      </w:r>
    </w:p>
    <w:p w:rsidR="00C01F34" w:rsidRDefault="00C01F34" w:rsidP="006C64F1">
      <w:pPr>
        <w:jc w:val="both"/>
      </w:pPr>
    </w:p>
    <w:p w:rsidR="00C01F34" w:rsidRDefault="00C01F34" w:rsidP="006C64F1">
      <w:pPr>
        <w:jc w:val="both"/>
      </w:pPr>
    </w:p>
    <w:p w:rsidR="00C01F34" w:rsidRDefault="00C01F34" w:rsidP="006C64F1">
      <w:pPr>
        <w:jc w:val="both"/>
      </w:pPr>
    </w:p>
    <w:tbl>
      <w:tblPr>
        <w:tblW w:w="9375" w:type="dxa"/>
        <w:tblInd w:w="93" w:type="dxa"/>
        <w:tblLayout w:type="fixed"/>
        <w:tblLook w:val="00A0"/>
      </w:tblPr>
      <w:tblGrid>
        <w:gridCol w:w="3135"/>
        <w:gridCol w:w="3829"/>
        <w:gridCol w:w="2411"/>
      </w:tblGrid>
      <w:tr w:rsidR="00C01F34" w:rsidTr="005C02AF">
        <w:trPr>
          <w:trHeight w:val="6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Коды бюджетной </w:t>
            </w:r>
          </w:p>
          <w:p w:rsidR="00C01F34" w:rsidRDefault="00C01F34" w:rsidP="005C0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классификации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показателей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/>
              </w:rPr>
            </w:pPr>
            <w:r>
              <w:rPr>
                <w:b/>
              </w:rPr>
              <w:t xml:space="preserve">Сумма </w:t>
            </w:r>
          </w:p>
          <w:p w:rsidR="00C01F34" w:rsidRDefault="00C01F34" w:rsidP="005C02AF">
            <w:pPr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</w:tr>
      <w:tr w:rsidR="00C01F34" w:rsidTr="005C02AF">
        <w:trPr>
          <w:trHeight w:val="713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  <w:lang w:val="en-US"/>
              </w:rPr>
            </w:pPr>
            <w:r>
              <w:rPr>
                <w:bCs/>
              </w:rPr>
              <w:t>01 05 0000 00 0000 000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rPr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41065E">
            <w:pPr>
              <w:jc w:val="center"/>
              <w:rPr>
                <w:bCs/>
              </w:rPr>
            </w:pPr>
            <w:r>
              <w:t>300,0</w:t>
            </w:r>
          </w:p>
        </w:tc>
      </w:tr>
      <w:tr w:rsidR="00C01F34" w:rsidTr="005C02AF">
        <w:trPr>
          <w:trHeight w:val="309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rPr>
                <w:bCs/>
              </w:rPr>
              <w:t>из них: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</w:p>
        </w:tc>
      </w:tr>
      <w:tr w:rsidR="00C01F34" w:rsidTr="005C02AF">
        <w:trPr>
          <w:trHeight w:val="554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rPr>
                <w:bCs/>
              </w:rPr>
              <w:t>01 05 0201 00 0000 600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bookmarkStart w:id="196" w:name="OLE_LINK109"/>
            <w:bookmarkStart w:id="197" w:name="OLE_LINK110"/>
            <w:r>
              <w:rPr>
                <w:bCs/>
              </w:rPr>
              <w:t>уменьшение прочих остатков средств бюджетов</w:t>
            </w:r>
            <w:bookmarkEnd w:id="196"/>
            <w:bookmarkEnd w:id="197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t>300,0</w:t>
            </w:r>
          </w:p>
        </w:tc>
      </w:tr>
      <w:tr w:rsidR="00C01F34" w:rsidTr="005C02AF">
        <w:trPr>
          <w:trHeight w:val="26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rPr>
                <w:bCs/>
              </w:rPr>
              <w:t>из них: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</w:p>
        </w:tc>
      </w:tr>
      <w:tr w:rsidR="00C01F34" w:rsidTr="005C02AF">
        <w:trPr>
          <w:trHeight w:val="713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rPr>
                <w:bCs/>
              </w:rPr>
              <w:t>01 05 0201 03 0000 610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rPr>
                <w:bCs/>
              </w:rPr>
              <w:t>уменьшение прочих остатков денежных средств бюджета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5C02AF">
            <w:pPr>
              <w:jc w:val="center"/>
              <w:rPr>
                <w:bCs/>
              </w:rPr>
            </w:pPr>
            <w:r>
              <w:t>300,0</w:t>
            </w:r>
          </w:p>
        </w:tc>
      </w:tr>
    </w:tbl>
    <w:p w:rsidR="00C01F34" w:rsidRDefault="00C01F34" w:rsidP="006C64F1">
      <w:pPr>
        <w:jc w:val="right"/>
        <w:rPr>
          <w:sz w:val="22"/>
          <w:szCs w:val="2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</w:p>
    <w:p w:rsidR="00C01F34" w:rsidRDefault="00C01F34" w:rsidP="002E06D8">
      <w:pPr>
        <w:ind w:left="48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</w:t>
      </w:r>
    </w:p>
    <w:p w:rsidR="00C01F34" w:rsidRPr="00AE0C0F" w:rsidRDefault="00C01F34" w:rsidP="002E06D8">
      <w:pPr>
        <w:ind w:left="4860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Pr="00AE0C0F">
        <w:rPr>
          <w:b/>
          <w:sz w:val="22"/>
          <w:szCs w:val="22"/>
        </w:rPr>
        <w:t xml:space="preserve">риложение </w:t>
      </w:r>
      <w:r>
        <w:rPr>
          <w:b/>
          <w:sz w:val="22"/>
          <w:szCs w:val="22"/>
        </w:rPr>
        <w:t>5</w:t>
      </w:r>
    </w:p>
    <w:p w:rsidR="00C01F34" w:rsidRPr="00CA194A" w:rsidRDefault="00C01F34" w:rsidP="002E06D8">
      <w:pPr>
        <w:ind w:left="4860"/>
        <w:rPr>
          <w:sz w:val="22"/>
          <w:szCs w:val="22"/>
        </w:rPr>
      </w:pPr>
      <w:r w:rsidRPr="00CA194A">
        <w:rPr>
          <w:sz w:val="22"/>
          <w:szCs w:val="22"/>
        </w:rPr>
        <w:t xml:space="preserve">к </w:t>
      </w:r>
      <w:r w:rsidRPr="00D4554E">
        <w:rPr>
          <w:snapToGrid w:val="0"/>
          <w:sz w:val="22"/>
          <w:szCs w:val="22"/>
        </w:rPr>
        <w:t>решению</w:t>
      </w:r>
      <w:r w:rsidRPr="00D4554E">
        <w:rPr>
          <w:sz w:val="22"/>
          <w:szCs w:val="22"/>
        </w:rPr>
        <w:t xml:space="preserve"> </w:t>
      </w:r>
      <w:r>
        <w:rPr>
          <w:sz w:val="22"/>
          <w:szCs w:val="22"/>
        </w:rPr>
        <w:t>Совета депутатов</w:t>
      </w:r>
    </w:p>
    <w:p w:rsidR="00C01F34" w:rsidRPr="00CA194A" w:rsidRDefault="00C01F34" w:rsidP="00C61AD3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</w:t>
      </w:r>
      <w:r w:rsidRPr="00CA194A">
        <w:rPr>
          <w:sz w:val="22"/>
          <w:szCs w:val="22"/>
        </w:rPr>
        <w:t>муниципального округа Рязанский</w:t>
      </w:r>
    </w:p>
    <w:p w:rsidR="00C01F34" w:rsidRDefault="00C01F34" w:rsidP="00C83BBB">
      <w:pPr>
        <w:ind w:left="4860"/>
        <w:rPr>
          <w:b/>
          <w:sz w:val="22"/>
          <w:szCs w:val="22"/>
        </w:rPr>
      </w:pPr>
      <w:r w:rsidRPr="00CA194A">
        <w:rPr>
          <w:sz w:val="22"/>
          <w:szCs w:val="22"/>
        </w:rPr>
        <w:t xml:space="preserve">от  </w:t>
      </w:r>
      <w:r>
        <w:rPr>
          <w:sz w:val="22"/>
          <w:szCs w:val="22"/>
        </w:rPr>
        <w:t xml:space="preserve"> 11.04.2017 года  №  83/13</w:t>
      </w:r>
    </w:p>
    <w:p w:rsidR="00C01F34" w:rsidRDefault="00C01F34" w:rsidP="00CA3E65">
      <w:pPr>
        <w:ind w:left="4860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C01F34" w:rsidRDefault="00C01F34" w:rsidP="002E06D8">
      <w:pPr>
        <w:ind w:left="4860"/>
        <w:rPr>
          <w:sz w:val="22"/>
          <w:szCs w:val="22"/>
        </w:rPr>
      </w:pPr>
    </w:p>
    <w:p w:rsidR="00C01F34" w:rsidRDefault="00C01F34" w:rsidP="002E06D8">
      <w:pPr>
        <w:jc w:val="center"/>
        <w:rPr>
          <w:b/>
          <w:sz w:val="32"/>
          <w:szCs w:val="32"/>
        </w:rPr>
      </w:pPr>
    </w:p>
    <w:p w:rsidR="00C01F34" w:rsidRDefault="00C01F34" w:rsidP="002E06D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РАСШИФРОВКА</w:t>
      </w:r>
    </w:p>
    <w:p w:rsidR="00C01F34" w:rsidRDefault="00C01F34" w:rsidP="002E06D8">
      <w:pPr>
        <w:jc w:val="center"/>
        <w:rPr>
          <w:b/>
          <w:sz w:val="32"/>
          <w:szCs w:val="32"/>
        </w:rPr>
      </w:pPr>
    </w:p>
    <w:p w:rsidR="00C01F34" w:rsidRPr="00AE0C0F" w:rsidRDefault="00C01F34" w:rsidP="0074623C">
      <w:pPr>
        <w:jc w:val="center"/>
        <w:rPr>
          <w:b/>
          <w:sz w:val="22"/>
          <w:szCs w:val="22"/>
        </w:rPr>
      </w:pPr>
      <w:r w:rsidRPr="00981547">
        <w:rPr>
          <w:b/>
        </w:rPr>
        <w:t xml:space="preserve">Источники </w:t>
      </w:r>
      <w:r>
        <w:rPr>
          <w:b/>
        </w:rPr>
        <w:t>покрытия</w:t>
      </w:r>
      <w:r w:rsidRPr="00981547">
        <w:rPr>
          <w:b/>
        </w:rPr>
        <w:t xml:space="preserve"> дефицита бюджета муниципального округа Рязанский на 201</w:t>
      </w:r>
      <w:r>
        <w:rPr>
          <w:b/>
        </w:rPr>
        <w:t>7</w:t>
      </w:r>
      <w:r w:rsidRPr="00981547">
        <w:rPr>
          <w:b/>
        </w:rPr>
        <w:t xml:space="preserve"> год</w:t>
      </w:r>
      <w:r>
        <w:rPr>
          <w:b/>
        </w:rPr>
        <w:t>.</w:t>
      </w:r>
      <w:r w:rsidRPr="00AE0C0F">
        <w:rPr>
          <w:b/>
          <w:sz w:val="22"/>
          <w:szCs w:val="22"/>
        </w:rPr>
        <w:t xml:space="preserve">          </w:t>
      </w:r>
    </w:p>
    <w:p w:rsidR="00C01F34" w:rsidRDefault="00C01F34" w:rsidP="002E06D8">
      <w:pPr>
        <w:jc w:val="both"/>
      </w:pPr>
    </w:p>
    <w:tbl>
      <w:tblPr>
        <w:tblW w:w="9735" w:type="dxa"/>
        <w:tblInd w:w="93" w:type="dxa"/>
        <w:tblLayout w:type="fixed"/>
        <w:tblLook w:val="00A0"/>
      </w:tblPr>
      <w:tblGrid>
        <w:gridCol w:w="3255"/>
        <w:gridCol w:w="3960"/>
        <w:gridCol w:w="2520"/>
      </w:tblGrid>
      <w:tr w:rsidR="00C01F34" w:rsidTr="002E06D8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2E06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Коды бюджетной </w:t>
            </w:r>
          </w:p>
          <w:p w:rsidR="00C01F34" w:rsidRDefault="00C01F34" w:rsidP="002E06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классификации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Default="00C01F34" w:rsidP="002E06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показателей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2E06D8">
            <w:pPr>
              <w:jc w:val="center"/>
              <w:rPr>
                <w:b/>
                <w:sz w:val="24"/>
                <w:szCs w:val="24"/>
              </w:rPr>
            </w:pPr>
            <w:r w:rsidRPr="00B02485">
              <w:rPr>
                <w:b/>
                <w:sz w:val="24"/>
                <w:szCs w:val="24"/>
              </w:rPr>
              <w:t>Сумма (тыс. руб.)</w:t>
            </w:r>
          </w:p>
        </w:tc>
      </w:tr>
      <w:tr w:rsidR="00C01F34" w:rsidTr="002E06D8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2E06D8">
            <w:pPr>
              <w:jc w:val="center"/>
              <w:rPr>
                <w:b/>
                <w:bCs/>
                <w:sz w:val="22"/>
                <w:szCs w:val="22"/>
              </w:rPr>
            </w:pPr>
            <w:r w:rsidRPr="00B02485">
              <w:rPr>
                <w:bCs/>
                <w:sz w:val="22"/>
                <w:szCs w:val="22"/>
              </w:rPr>
              <w:t>01 05 02 01 03 0000 000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8D70B0">
            <w:pPr>
              <w:jc w:val="center"/>
              <w:rPr>
                <w:b/>
                <w:bCs/>
                <w:sz w:val="24"/>
                <w:szCs w:val="24"/>
              </w:rPr>
            </w:pPr>
            <w:r w:rsidRPr="00B02485">
              <w:rPr>
                <w:bCs/>
                <w:sz w:val="24"/>
                <w:szCs w:val="24"/>
              </w:rPr>
              <w:t>Остаток средств местного бюджета на 01.01.201</w:t>
            </w:r>
            <w:r>
              <w:rPr>
                <w:bCs/>
                <w:sz w:val="24"/>
                <w:szCs w:val="24"/>
              </w:rPr>
              <w:t>7</w:t>
            </w:r>
            <w:r w:rsidRPr="00B02485">
              <w:rPr>
                <w:bCs/>
                <w:sz w:val="24"/>
                <w:szCs w:val="24"/>
              </w:rPr>
              <w:t>г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0E1D0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1412</w:t>
            </w:r>
            <w:r w:rsidRPr="00B02485">
              <w:rPr>
                <w:b/>
                <w:sz w:val="24"/>
                <w:szCs w:val="24"/>
              </w:rPr>
              <w:t>,</w:t>
            </w:r>
            <w:r>
              <w:rPr>
                <w:b/>
                <w:sz w:val="24"/>
                <w:szCs w:val="24"/>
              </w:rPr>
              <w:t>4</w:t>
            </w:r>
          </w:p>
        </w:tc>
      </w:tr>
      <w:tr w:rsidR="00C01F34" w:rsidTr="002E06D8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2E06D8">
            <w:pPr>
              <w:jc w:val="center"/>
              <w:rPr>
                <w:bCs/>
                <w:sz w:val="22"/>
                <w:szCs w:val="22"/>
              </w:rPr>
            </w:pPr>
            <w:r w:rsidRPr="00B02485">
              <w:rPr>
                <w:bCs/>
                <w:sz w:val="22"/>
                <w:szCs w:val="22"/>
              </w:rPr>
              <w:t>Расходы</w:t>
            </w:r>
          </w:p>
          <w:p w:rsidR="00C01F34" w:rsidRPr="00B02485" w:rsidRDefault="00C01F34" w:rsidP="002E06D8">
            <w:pPr>
              <w:jc w:val="center"/>
              <w:rPr>
                <w:bCs/>
                <w:sz w:val="22"/>
                <w:szCs w:val="22"/>
              </w:rPr>
            </w:pPr>
            <w:r w:rsidRPr="00B02485">
              <w:rPr>
                <w:bCs/>
                <w:sz w:val="22"/>
                <w:szCs w:val="22"/>
              </w:rPr>
              <w:t>01 02 31А0100100 121 211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2E06D8">
            <w:pPr>
              <w:jc w:val="center"/>
              <w:rPr>
                <w:bCs/>
                <w:sz w:val="24"/>
                <w:szCs w:val="24"/>
              </w:rPr>
            </w:pPr>
            <w:r w:rsidRPr="00B02485">
              <w:rPr>
                <w:bCs/>
                <w:sz w:val="24"/>
                <w:szCs w:val="24"/>
              </w:rPr>
              <w:t>Заработная плата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0E1D04">
            <w:pPr>
              <w:jc w:val="center"/>
              <w:rPr>
                <w:sz w:val="24"/>
                <w:szCs w:val="24"/>
              </w:rPr>
            </w:pPr>
            <w:r w:rsidRPr="00B0248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300</w:t>
            </w:r>
            <w:r w:rsidRPr="00B02485">
              <w:rPr>
                <w:sz w:val="24"/>
                <w:szCs w:val="24"/>
              </w:rPr>
              <w:t>,0</w:t>
            </w:r>
          </w:p>
        </w:tc>
      </w:tr>
      <w:tr w:rsidR="00C01F34" w:rsidTr="002E06D8">
        <w:trPr>
          <w:trHeight w:val="713"/>
        </w:trPr>
        <w:tc>
          <w:tcPr>
            <w:tcW w:w="3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B02485" w:rsidRDefault="00C01F34" w:rsidP="002E06D8">
            <w:pPr>
              <w:jc w:val="center"/>
              <w:rPr>
                <w:bCs/>
                <w:sz w:val="22"/>
                <w:szCs w:val="22"/>
              </w:rPr>
            </w:pPr>
            <w:r w:rsidRPr="00B02485">
              <w:rPr>
                <w:bCs/>
                <w:sz w:val="22"/>
                <w:szCs w:val="22"/>
              </w:rPr>
              <w:t>01 05 02 01 03 0000 000</w:t>
            </w: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1F34" w:rsidRDefault="00C01F34" w:rsidP="000E1D04">
            <w:pPr>
              <w:jc w:val="center"/>
              <w:rPr>
                <w:bCs/>
              </w:rPr>
            </w:pPr>
            <w:r w:rsidRPr="00B02485">
              <w:rPr>
                <w:bCs/>
                <w:sz w:val="24"/>
                <w:szCs w:val="24"/>
              </w:rPr>
              <w:t xml:space="preserve">Остаток средств местного бюджета на </w:t>
            </w:r>
            <w:r>
              <w:rPr>
                <w:bCs/>
                <w:sz w:val="24"/>
                <w:szCs w:val="24"/>
              </w:rPr>
              <w:t>01</w:t>
            </w:r>
            <w:r w:rsidRPr="00B02485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04</w:t>
            </w:r>
            <w:r w:rsidRPr="00B02485">
              <w:rPr>
                <w:bCs/>
                <w:sz w:val="24"/>
                <w:szCs w:val="24"/>
              </w:rPr>
              <w:t>.201</w:t>
            </w:r>
            <w:r>
              <w:rPr>
                <w:bCs/>
                <w:sz w:val="24"/>
                <w:szCs w:val="24"/>
              </w:rPr>
              <w:t>7</w:t>
            </w:r>
            <w:r w:rsidRPr="00B02485">
              <w:rPr>
                <w:bCs/>
                <w:sz w:val="24"/>
                <w:szCs w:val="24"/>
              </w:rPr>
              <w:t>г</w:t>
            </w:r>
            <w:r>
              <w:rPr>
                <w:bCs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01F34" w:rsidRPr="00950955" w:rsidRDefault="00C01F34" w:rsidP="000E1D0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1112</w:t>
            </w:r>
            <w:r w:rsidRPr="00950955">
              <w:rPr>
                <w:b/>
                <w:bCs/>
                <w:sz w:val="24"/>
                <w:szCs w:val="24"/>
              </w:rPr>
              <w:t>,</w:t>
            </w: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C01F34" w:rsidRDefault="00C01F34" w:rsidP="002E06D8">
      <w:pPr>
        <w:jc w:val="right"/>
        <w:rPr>
          <w:sz w:val="22"/>
          <w:szCs w:val="2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08541B">
        <w:rPr>
          <w:b/>
          <w:sz w:val="32"/>
          <w:szCs w:val="32"/>
        </w:rPr>
        <w:t xml:space="preserve">                    </w:t>
      </w:r>
    </w:p>
    <w:p w:rsidR="00C01F34" w:rsidRDefault="00C01F34" w:rsidP="00645DF0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2F31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Пояснительная записка</w:t>
      </w:r>
    </w:p>
    <w:p w:rsidR="00C01F34" w:rsidRDefault="00C01F34" w:rsidP="00645DF0">
      <w:pPr>
        <w:jc w:val="both"/>
        <w:rPr>
          <w:b/>
          <w:sz w:val="32"/>
          <w:szCs w:val="32"/>
        </w:rPr>
      </w:pPr>
    </w:p>
    <w:p w:rsidR="00C01F34" w:rsidRDefault="00C01F34" w:rsidP="00645DF0">
      <w:pPr>
        <w:jc w:val="both"/>
        <w:rPr>
          <w:b/>
          <w:sz w:val="22"/>
          <w:szCs w:val="22"/>
        </w:rPr>
      </w:pPr>
      <w:r>
        <w:rPr>
          <w:b/>
          <w:sz w:val="32"/>
          <w:szCs w:val="32"/>
        </w:rPr>
        <w:t xml:space="preserve">                                               </w:t>
      </w:r>
      <w:r>
        <w:rPr>
          <w:b/>
        </w:rPr>
        <w:t>ШТАТЫ</w:t>
      </w:r>
    </w:p>
    <w:p w:rsidR="00C01F34" w:rsidRDefault="00C01F34" w:rsidP="00645DF0">
      <w:pPr>
        <w:pStyle w:val="BodyText"/>
        <w:ind w:left="709" w:right="25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>
        <w:rPr>
          <w:sz w:val="28"/>
          <w:szCs w:val="28"/>
        </w:rPr>
        <w:t>Численность муниципальных служащих на 01.04.2017 года.</w:t>
      </w:r>
    </w:p>
    <w:p w:rsidR="00C01F34" w:rsidRDefault="00C01F34" w:rsidP="00645DF0">
      <w:pPr>
        <w:pStyle w:val="BodyText"/>
        <w:numPr>
          <w:ilvl w:val="0"/>
          <w:numId w:val="6"/>
        </w:numPr>
        <w:ind w:right="253"/>
        <w:jc w:val="both"/>
        <w:rPr>
          <w:sz w:val="28"/>
          <w:szCs w:val="28"/>
        </w:rPr>
      </w:pPr>
      <w:r>
        <w:rPr>
          <w:sz w:val="28"/>
          <w:szCs w:val="28"/>
        </w:rPr>
        <w:t>Глава МО Рязанский -1 чел.</w:t>
      </w:r>
    </w:p>
    <w:p w:rsidR="00C01F34" w:rsidRDefault="00C01F34" w:rsidP="00645DF0">
      <w:pPr>
        <w:pStyle w:val="BodyText"/>
        <w:numPr>
          <w:ilvl w:val="0"/>
          <w:numId w:val="6"/>
        </w:numPr>
        <w:ind w:right="253"/>
        <w:jc w:val="both"/>
        <w:rPr>
          <w:b/>
          <w:sz w:val="22"/>
          <w:szCs w:val="22"/>
        </w:rPr>
      </w:pPr>
      <w:r>
        <w:rPr>
          <w:sz w:val="28"/>
          <w:szCs w:val="28"/>
        </w:rPr>
        <w:t xml:space="preserve"> муниципальных служащих -4 человека.</w:t>
      </w:r>
    </w:p>
    <w:p w:rsidR="00C01F34" w:rsidRDefault="00C01F34" w:rsidP="00645DF0">
      <w:pPr>
        <w:jc w:val="both"/>
        <w:rPr>
          <w:b/>
          <w:sz w:val="22"/>
          <w:szCs w:val="22"/>
        </w:rPr>
      </w:pPr>
    </w:p>
    <w:p w:rsidR="00C01F34" w:rsidRDefault="00C01F34" w:rsidP="00645DF0">
      <w:pPr>
        <w:jc w:val="both"/>
        <w:rPr>
          <w:b/>
        </w:rPr>
      </w:pPr>
      <w:r>
        <w:rPr>
          <w:b/>
        </w:rPr>
        <w:t xml:space="preserve">                                              Финансирование</w:t>
      </w:r>
    </w:p>
    <w:p w:rsidR="00C01F34" w:rsidRDefault="00C01F34" w:rsidP="00645DF0">
      <w:pPr>
        <w:jc w:val="both"/>
        <w:rPr>
          <w:b/>
        </w:rPr>
      </w:pPr>
    </w:p>
    <w:p w:rsidR="00C01F34" w:rsidRDefault="00C01F34" w:rsidP="00645DF0">
      <w:pPr>
        <w:jc w:val="both"/>
        <w:rPr>
          <w:b/>
        </w:rPr>
      </w:pPr>
      <w:r>
        <w:rPr>
          <w:b/>
        </w:rPr>
        <w:t xml:space="preserve">             1.</w:t>
      </w:r>
      <w:r>
        <w:t xml:space="preserve">  </w:t>
      </w:r>
      <w:r>
        <w:rPr>
          <w:b/>
        </w:rPr>
        <w:t>Уточненный</w:t>
      </w:r>
      <w:r>
        <w:t xml:space="preserve">  </w:t>
      </w:r>
      <w:r>
        <w:rPr>
          <w:b/>
        </w:rPr>
        <w:t>план  на    2017 года:</w:t>
      </w:r>
    </w:p>
    <w:p w:rsidR="00C01F34" w:rsidRDefault="00C01F34" w:rsidP="00645DF0">
      <w:pPr>
        <w:jc w:val="both"/>
      </w:pPr>
      <w:r>
        <w:rPr>
          <w:b/>
        </w:rPr>
        <w:t xml:space="preserve">                по доходам</w:t>
      </w:r>
      <w:r>
        <w:t xml:space="preserve">        - </w:t>
      </w:r>
      <w:bookmarkStart w:id="198" w:name="OLE_LINK292"/>
      <w:bookmarkStart w:id="199" w:name="OLE_LINK293"/>
      <w:r>
        <w:t>23035,9</w:t>
      </w:r>
      <w:bookmarkEnd w:id="198"/>
      <w:bookmarkEnd w:id="199"/>
      <w:r>
        <w:t xml:space="preserve"> тыс. руб.</w:t>
      </w:r>
    </w:p>
    <w:p w:rsidR="00C01F34" w:rsidRDefault="00C01F34" w:rsidP="00645DF0">
      <w:pPr>
        <w:jc w:val="both"/>
      </w:pPr>
      <w:r>
        <w:rPr>
          <w:b/>
        </w:rPr>
        <w:t xml:space="preserve">                по расходом     </w:t>
      </w:r>
      <w:r>
        <w:t xml:space="preserve"> - 23335,9  тыс. руб.       </w:t>
      </w:r>
    </w:p>
    <w:p w:rsidR="00C01F34" w:rsidRDefault="00C01F34" w:rsidP="00645DF0">
      <w:pPr>
        <w:jc w:val="both"/>
      </w:pPr>
      <w:r>
        <w:t xml:space="preserve">          </w:t>
      </w:r>
    </w:p>
    <w:p w:rsidR="00C01F34" w:rsidRDefault="00C01F34" w:rsidP="00645DF0">
      <w:pPr>
        <w:jc w:val="center"/>
        <w:rPr>
          <w:b/>
        </w:rPr>
      </w:pPr>
      <w:r>
        <w:rPr>
          <w:b/>
        </w:rPr>
        <w:t xml:space="preserve">Фактическое исполнение плана :     </w:t>
      </w:r>
    </w:p>
    <w:p w:rsidR="00C01F34" w:rsidRDefault="00C01F34" w:rsidP="007D6066">
      <w:r>
        <w:rPr>
          <w:b/>
        </w:rPr>
        <w:t>по доходам     4473 ,4 тыс. руб. ( выполнено на 19,4 %  )</w:t>
      </w:r>
    </w:p>
    <w:p w:rsidR="00C01F34" w:rsidRDefault="00C01F34" w:rsidP="007D6066">
      <w:pPr>
        <w:rPr>
          <w:b/>
        </w:rPr>
      </w:pPr>
      <w:r>
        <w:rPr>
          <w:b/>
        </w:rPr>
        <w:t xml:space="preserve">                               </w:t>
      </w:r>
    </w:p>
    <w:p w:rsidR="00C01F34" w:rsidRDefault="00C01F34" w:rsidP="007D6066">
      <w:pPr>
        <w:rPr>
          <w:b/>
        </w:rPr>
      </w:pPr>
      <w:r>
        <w:rPr>
          <w:b/>
        </w:rPr>
        <w:t>по  расходам   -   4055,3 тыс. руб.  ( выполнено на 17,4 %)</w:t>
      </w:r>
    </w:p>
    <w:p w:rsidR="00C01F34" w:rsidRDefault="00C01F34" w:rsidP="00645DF0">
      <w:pPr>
        <w:jc w:val="center"/>
        <w:rPr>
          <w:b/>
        </w:rPr>
      </w:pPr>
    </w:p>
    <w:p w:rsidR="00C01F34" w:rsidRPr="00C9311B" w:rsidRDefault="00C01F34" w:rsidP="00645DF0">
      <w:pPr>
        <w:pStyle w:val="ListParagraph"/>
        <w:numPr>
          <w:ilvl w:val="1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311B">
        <w:rPr>
          <w:rFonts w:ascii="Times New Roman" w:hAnsi="Times New Roman"/>
          <w:sz w:val="28"/>
          <w:szCs w:val="28"/>
          <w:lang w:eastAsia="ru-RU"/>
        </w:rPr>
        <w:t>Были получены</w:t>
      </w:r>
      <w:r w:rsidRPr="00C931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C9311B">
        <w:rPr>
          <w:rFonts w:ascii="Times New Roman" w:hAnsi="Times New Roman"/>
          <w:sz w:val="28"/>
          <w:szCs w:val="28"/>
        </w:rPr>
        <w:t xml:space="preserve">межбюджетные трансферты в целях повышения эффективности осуществления советами депутатов муниципальных округов переданных полномочий города Москвы в сумме  - </w:t>
      </w:r>
      <w:r w:rsidRPr="00C9311B">
        <w:rPr>
          <w:rFonts w:ascii="Times New Roman" w:hAnsi="Times New Roman"/>
          <w:b/>
          <w:sz w:val="28"/>
          <w:szCs w:val="28"/>
        </w:rPr>
        <w:t>660 тыс. руб</w:t>
      </w:r>
      <w:r w:rsidRPr="00C9311B">
        <w:rPr>
          <w:rFonts w:ascii="Times New Roman" w:hAnsi="Times New Roman"/>
          <w:sz w:val="28"/>
          <w:szCs w:val="28"/>
        </w:rPr>
        <w:t>.</w:t>
      </w:r>
    </w:p>
    <w:p w:rsidR="00C01F34" w:rsidRPr="00C9311B" w:rsidRDefault="00C01F34" w:rsidP="007D6066">
      <w:pPr>
        <w:pStyle w:val="ListParagraph"/>
        <w:numPr>
          <w:ilvl w:val="1"/>
          <w:numId w:val="5"/>
        </w:numPr>
        <w:spacing w:after="0" w:line="240" w:lineRule="auto"/>
        <w:ind w:left="0" w:firstLine="360"/>
        <w:rPr>
          <w:rFonts w:ascii="Times New Roman" w:hAnsi="Times New Roman"/>
        </w:rPr>
      </w:pPr>
      <w:r w:rsidRPr="00C9311B">
        <w:rPr>
          <w:rFonts w:ascii="Times New Roman" w:hAnsi="Times New Roman"/>
          <w:sz w:val="28"/>
          <w:szCs w:val="28"/>
        </w:rPr>
        <w:t xml:space="preserve">Брали из «Источников покрытия дефицита бюджета» - </w:t>
      </w:r>
      <w:r w:rsidRPr="00C9311B">
        <w:rPr>
          <w:rFonts w:ascii="Times New Roman" w:hAnsi="Times New Roman"/>
          <w:b/>
          <w:sz w:val="28"/>
          <w:szCs w:val="28"/>
        </w:rPr>
        <w:t>300,0</w:t>
      </w:r>
      <w:r w:rsidRPr="00C9311B">
        <w:rPr>
          <w:rFonts w:ascii="Times New Roman" w:hAnsi="Times New Roman"/>
          <w:sz w:val="28"/>
          <w:szCs w:val="28"/>
        </w:rPr>
        <w:t xml:space="preserve"> </w:t>
      </w:r>
      <w:r w:rsidRPr="00C9311B">
        <w:rPr>
          <w:rFonts w:ascii="Times New Roman" w:hAnsi="Times New Roman"/>
          <w:b/>
          <w:sz w:val="28"/>
          <w:szCs w:val="28"/>
        </w:rPr>
        <w:t>тыс. руб.</w:t>
      </w:r>
    </w:p>
    <w:p w:rsidR="00C01F34" w:rsidRDefault="00C01F34" w:rsidP="00645DF0">
      <w:pPr>
        <w:jc w:val="center"/>
      </w:pPr>
    </w:p>
    <w:p w:rsidR="00C01F34" w:rsidRDefault="00C01F34" w:rsidP="00645DF0">
      <w:pPr>
        <w:jc w:val="center"/>
        <w:rPr>
          <w:b/>
        </w:rPr>
      </w:pPr>
      <w:r>
        <w:rPr>
          <w:b/>
        </w:rPr>
        <w:t>2.3 Анализ расходов</w:t>
      </w:r>
    </w:p>
    <w:tbl>
      <w:tblPr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80"/>
      </w:tblPr>
      <w:tblGrid>
        <w:gridCol w:w="6"/>
        <w:gridCol w:w="1"/>
        <w:gridCol w:w="2516"/>
        <w:gridCol w:w="1419"/>
        <w:gridCol w:w="1419"/>
        <w:gridCol w:w="20"/>
        <w:gridCol w:w="1512"/>
        <w:gridCol w:w="47"/>
        <w:gridCol w:w="1463"/>
        <w:gridCol w:w="6"/>
        <w:gridCol w:w="1236"/>
      </w:tblGrid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</w:t>
            </w:r>
          </w:p>
          <w:p w:rsidR="00C01F34" w:rsidRDefault="00C01F3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расходов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План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Факт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% выполнения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Отклонение тыс.руб.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Причины </w:t>
            </w:r>
          </w:p>
        </w:tc>
      </w:tr>
      <w:tr w:rsidR="00C01F34" w:rsidTr="00645DF0">
        <w:trPr>
          <w:trHeight w:val="465"/>
        </w:trPr>
        <w:tc>
          <w:tcPr>
            <w:tcW w:w="9645" w:type="dxa"/>
            <w:gridSpan w:val="11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00                ОБЩЕГОГОСУДАРСТВЕННЫЕ   РАСХОДЫ</w:t>
            </w:r>
          </w:p>
        </w:tc>
      </w:tr>
      <w:tr w:rsidR="00C01F34" w:rsidTr="00645DF0">
        <w:trPr>
          <w:trHeight w:val="465"/>
        </w:trPr>
        <w:tc>
          <w:tcPr>
            <w:tcW w:w="9645" w:type="dxa"/>
            <w:gridSpan w:val="11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02      Функционирование высшего должностного лица субъекта Российской Федерации  и органа местного самоуправления</w:t>
            </w:r>
            <w:r>
              <w:rPr>
                <w:b/>
                <w:sz w:val="24"/>
                <w:szCs w:val="24"/>
              </w:rPr>
              <w:tab/>
            </w: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Заработная плата</w:t>
            </w:r>
          </w:p>
        </w:tc>
        <w:tc>
          <w:tcPr>
            <w:tcW w:w="1420" w:type="dxa"/>
          </w:tcPr>
          <w:p w:rsidR="00C01F34" w:rsidRDefault="00C01F34" w:rsidP="00943E55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1753,0</w:t>
            </w:r>
          </w:p>
        </w:tc>
        <w:tc>
          <w:tcPr>
            <w:tcW w:w="1420" w:type="dxa"/>
          </w:tcPr>
          <w:p w:rsidR="00C01F34" w:rsidRDefault="00C01F34" w:rsidP="00943E55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618,8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35,3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1134,2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(компенсация на сан-курорт. лечение)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bookmarkStart w:id="200" w:name="OLE_LINK112"/>
            <w:bookmarkStart w:id="201" w:name="OLE_LINK113"/>
            <w:r>
              <w:rPr>
                <w:sz w:val="24"/>
                <w:szCs w:val="24"/>
              </w:rPr>
              <w:t>70,4</w:t>
            </w:r>
            <w:bookmarkEnd w:id="200"/>
            <w:bookmarkEnd w:id="201"/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70,4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Начисления на заработную плату (налоги)</w:t>
            </w:r>
          </w:p>
        </w:tc>
        <w:tc>
          <w:tcPr>
            <w:tcW w:w="1420" w:type="dxa"/>
          </w:tcPr>
          <w:p w:rsidR="00C01F34" w:rsidRDefault="00C01F34" w:rsidP="00943E55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438,8</w:t>
            </w:r>
          </w:p>
        </w:tc>
        <w:tc>
          <w:tcPr>
            <w:tcW w:w="1420" w:type="dxa"/>
          </w:tcPr>
          <w:p w:rsidR="00C01F34" w:rsidRDefault="00C01F34" w:rsidP="00E528E2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188,0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42,8</w:t>
            </w:r>
          </w:p>
        </w:tc>
        <w:tc>
          <w:tcPr>
            <w:tcW w:w="1511" w:type="dxa"/>
            <w:gridSpan w:val="2"/>
          </w:tcPr>
          <w:p w:rsidR="00C01F34" w:rsidRDefault="00C01F34" w:rsidP="00E528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250,8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связи (сотовая)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bookmarkStart w:id="202" w:name="OLE_LINK62"/>
            <w:bookmarkStart w:id="203" w:name="OLE_LINK63"/>
            <w:r>
              <w:rPr>
                <w:sz w:val="24"/>
                <w:szCs w:val="24"/>
              </w:rPr>
              <w:t>60,</w:t>
            </w:r>
            <w:bookmarkEnd w:id="202"/>
            <w:bookmarkEnd w:id="203"/>
            <w:r>
              <w:rPr>
                <w:sz w:val="24"/>
                <w:szCs w:val="24"/>
              </w:rPr>
              <w:t>0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Медицинское обслуживание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93,2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93,2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 по  01 02</w:t>
            </w:r>
          </w:p>
        </w:tc>
        <w:tc>
          <w:tcPr>
            <w:tcW w:w="1420" w:type="dxa"/>
          </w:tcPr>
          <w:p w:rsidR="00C01F34" w:rsidRDefault="00C01F34" w:rsidP="00943E5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2415,4</w:t>
            </w:r>
          </w:p>
        </w:tc>
        <w:tc>
          <w:tcPr>
            <w:tcW w:w="1420" w:type="dxa"/>
          </w:tcPr>
          <w:p w:rsidR="00C01F34" w:rsidRDefault="00C01F34" w:rsidP="00943E5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915,0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943E5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1500,4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c>
          <w:tcPr>
            <w:tcW w:w="9645" w:type="dxa"/>
            <w:gridSpan w:val="11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03        Функционирование законодательных (представительных) органов государственной власти и местного самоуправления</w:t>
            </w: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Проездные билеты депутатам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218,4</w:t>
            </w:r>
          </w:p>
        </w:tc>
        <w:tc>
          <w:tcPr>
            <w:tcW w:w="1420" w:type="dxa"/>
          </w:tcPr>
          <w:p w:rsidR="00C01F34" w:rsidRDefault="00C01F34" w:rsidP="00624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1533" w:type="dxa"/>
            <w:gridSpan w:val="2"/>
          </w:tcPr>
          <w:p w:rsidR="00C01F34" w:rsidRDefault="00C01F34" w:rsidP="00121F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511" w:type="dxa"/>
            <w:gridSpan w:val="2"/>
          </w:tcPr>
          <w:p w:rsidR="00C01F34" w:rsidRDefault="00C01F34" w:rsidP="00624B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183,4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Поощрение депутатам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bookmarkStart w:id="204" w:name="OLE_LINK66"/>
            <w:bookmarkStart w:id="205" w:name="OLE_LINK67"/>
            <w:r>
              <w:rPr>
                <w:sz w:val="24"/>
                <w:szCs w:val="24"/>
              </w:rPr>
              <w:t>2640,0</w:t>
            </w:r>
            <w:bookmarkEnd w:id="204"/>
            <w:bookmarkEnd w:id="205"/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1980,00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c>
          <w:tcPr>
            <w:tcW w:w="2518" w:type="dxa"/>
            <w:gridSpan w:val="3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01 03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2858,4</w:t>
            </w:r>
          </w:p>
        </w:tc>
        <w:tc>
          <w:tcPr>
            <w:tcW w:w="1420" w:type="dxa"/>
          </w:tcPr>
          <w:p w:rsidR="00C01F34" w:rsidRDefault="00C01F34" w:rsidP="00624B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695,0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624B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2163,4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1"/>
        </w:trPr>
        <w:tc>
          <w:tcPr>
            <w:tcW w:w="9645" w:type="dxa"/>
            <w:gridSpan w:val="10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04     Обеспечение деятельности аппарата Совета депутатов муниципального округа в части содержания муниципальных служащих для решения вопросов местного значения</w:t>
            </w:r>
          </w:p>
        </w:tc>
      </w:tr>
      <w:tr w:rsidR="00C01F34" w:rsidTr="00645DF0">
        <w:trPr>
          <w:gridBefore w:val="1"/>
        </w:trPr>
        <w:tc>
          <w:tcPr>
            <w:tcW w:w="2518" w:type="dxa"/>
            <w:gridSpan w:val="2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Заработная плата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2764,8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565,3</w:t>
            </w:r>
          </w:p>
        </w:tc>
        <w:tc>
          <w:tcPr>
            <w:tcW w:w="1533" w:type="dxa"/>
            <w:gridSpan w:val="2"/>
          </w:tcPr>
          <w:p w:rsidR="00C01F34" w:rsidRDefault="00C01F34" w:rsidP="0022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20,4</w:t>
            </w:r>
          </w:p>
        </w:tc>
        <w:tc>
          <w:tcPr>
            <w:tcW w:w="1511" w:type="dxa"/>
            <w:gridSpan w:val="2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2199,5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1"/>
        </w:trPr>
        <w:tc>
          <w:tcPr>
            <w:tcW w:w="2518" w:type="dxa"/>
            <w:gridSpan w:val="2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(компенсация на сан-курорт. лечение)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bookmarkStart w:id="206" w:name="OLE_LINK114"/>
            <w:r>
              <w:rPr>
                <w:sz w:val="24"/>
                <w:szCs w:val="24"/>
              </w:rPr>
              <w:t>281,6</w:t>
            </w:r>
            <w:bookmarkEnd w:id="206"/>
          </w:p>
        </w:tc>
        <w:tc>
          <w:tcPr>
            <w:tcW w:w="1420" w:type="dxa"/>
          </w:tcPr>
          <w:p w:rsidR="00C01F34" w:rsidRDefault="00C01F34" w:rsidP="00E5047B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281,6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1"/>
        </w:trPr>
        <w:tc>
          <w:tcPr>
            <w:tcW w:w="2518" w:type="dxa"/>
            <w:gridSpan w:val="2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Начисления на заработную плату (налоги)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835,0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179,8</w:t>
            </w:r>
          </w:p>
        </w:tc>
        <w:tc>
          <w:tcPr>
            <w:tcW w:w="1533" w:type="dxa"/>
            <w:gridSpan w:val="2"/>
          </w:tcPr>
          <w:p w:rsidR="00C01F34" w:rsidRDefault="00C01F34" w:rsidP="0022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</w:t>
            </w:r>
          </w:p>
        </w:tc>
        <w:tc>
          <w:tcPr>
            <w:tcW w:w="1511" w:type="dxa"/>
            <w:gridSpan w:val="2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655,2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1"/>
        </w:trPr>
        <w:tc>
          <w:tcPr>
            <w:tcW w:w="2518" w:type="dxa"/>
            <w:gridSpan w:val="2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связи (местная)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</w:t>
            </w:r>
          </w:p>
        </w:tc>
        <w:tc>
          <w:tcPr>
            <w:tcW w:w="1533" w:type="dxa"/>
            <w:gridSpan w:val="2"/>
          </w:tcPr>
          <w:p w:rsidR="00C01F34" w:rsidRDefault="00C01F34" w:rsidP="0022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8,7</w:t>
            </w:r>
          </w:p>
        </w:tc>
        <w:tc>
          <w:tcPr>
            <w:tcW w:w="1511" w:type="dxa"/>
            <w:gridSpan w:val="2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136,9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1"/>
        </w:trPr>
        <w:tc>
          <w:tcPr>
            <w:tcW w:w="2518" w:type="dxa"/>
            <w:gridSpan w:val="2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Транспортные услуги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bookmarkStart w:id="207" w:name="OLE_LINK70"/>
            <w:bookmarkStart w:id="208" w:name="OLE_LINK71"/>
            <w:r>
              <w:rPr>
                <w:sz w:val="24"/>
                <w:szCs w:val="24"/>
              </w:rPr>
              <w:t>1300,</w:t>
            </w:r>
            <w:bookmarkEnd w:id="207"/>
            <w:bookmarkEnd w:id="208"/>
            <w:r>
              <w:rPr>
                <w:sz w:val="24"/>
                <w:szCs w:val="24"/>
              </w:rPr>
              <w:t>0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216,7</w:t>
            </w:r>
          </w:p>
        </w:tc>
        <w:tc>
          <w:tcPr>
            <w:tcW w:w="1533" w:type="dxa"/>
            <w:gridSpan w:val="2"/>
          </w:tcPr>
          <w:p w:rsidR="00C01F34" w:rsidRDefault="00C01F34" w:rsidP="00E5047B">
            <w:pPr>
              <w:jc w:val="center"/>
              <w:rPr>
                <w:sz w:val="24"/>
                <w:szCs w:val="24"/>
              </w:rPr>
            </w:pPr>
            <w:bookmarkStart w:id="209" w:name="OLE_LINK294"/>
            <w:bookmarkStart w:id="210" w:name="OLE_LINK295"/>
            <w:r>
              <w:rPr>
                <w:sz w:val="24"/>
                <w:szCs w:val="24"/>
              </w:rPr>
              <w:t>16,7</w:t>
            </w:r>
            <w:bookmarkEnd w:id="209"/>
            <w:bookmarkEnd w:id="210"/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1083,3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Коммунальные услуги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bookmarkStart w:id="211" w:name="OLE_LINK68"/>
            <w:bookmarkStart w:id="212" w:name="OLE_LINK69"/>
            <w:bookmarkStart w:id="213" w:name="OLE_LINK115"/>
            <w:bookmarkStart w:id="214" w:name="OLE_LINK116"/>
            <w:r>
              <w:rPr>
                <w:sz w:val="24"/>
                <w:szCs w:val="24"/>
              </w:rPr>
              <w:t>190,</w:t>
            </w:r>
            <w:bookmarkEnd w:id="211"/>
            <w:bookmarkEnd w:id="212"/>
            <w:r>
              <w:rPr>
                <w:sz w:val="24"/>
                <w:szCs w:val="24"/>
              </w:rPr>
              <w:t>0</w:t>
            </w:r>
            <w:bookmarkEnd w:id="213"/>
            <w:bookmarkEnd w:id="214"/>
          </w:p>
        </w:tc>
        <w:tc>
          <w:tcPr>
            <w:tcW w:w="1420" w:type="dxa"/>
          </w:tcPr>
          <w:p w:rsidR="00C01F34" w:rsidRDefault="00C01F34" w:rsidP="00E504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 w:rsidP="00E504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  <w:trHeight w:val="944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Работы, услуги по содержанию имущества (ремонт помещений, обслуживание оргтехники, компьютеров, техническое обслуживание здания и вывоз мусора)</w:t>
            </w:r>
          </w:p>
        </w:tc>
        <w:tc>
          <w:tcPr>
            <w:tcW w:w="1420" w:type="dxa"/>
          </w:tcPr>
          <w:p w:rsidR="00C01F34" w:rsidRDefault="00C01F34" w:rsidP="0022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827,5</w:t>
            </w:r>
          </w:p>
        </w:tc>
        <w:tc>
          <w:tcPr>
            <w:tcW w:w="1420" w:type="dxa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138,4</w:t>
            </w:r>
          </w:p>
        </w:tc>
        <w:tc>
          <w:tcPr>
            <w:tcW w:w="1533" w:type="dxa"/>
            <w:gridSpan w:val="2"/>
          </w:tcPr>
          <w:p w:rsidR="00C01F34" w:rsidRDefault="00C01F34" w:rsidP="00E754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16,7</w:t>
            </w:r>
          </w:p>
        </w:tc>
        <w:tc>
          <w:tcPr>
            <w:tcW w:w="1511" w:type="dxa"/>
            <w:gridSpan w:val="2"/>
          </w:tcPr>
          <w:p w:rsidR="00C01F34" w:rsidRDefault="00C01F34" w:rsidP="008952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689,1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услуги (страховка, учеба, подписка, обслуживание бухгалтерских и консультационных программ  , услуги охраны,)</w:t>
            </w:r>
          </w:p>
        </w:tc>
        <w:tc>
          <w:tcPr>
            <w:tcW w:w="1420" w:type="dxa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980,4</w:t>
            </w:r>
          </w:p>
        </w:tc>
        <w:tc>
          <w:tcPr>
            <w:tcW w:w="1420" w:type="dxa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70,9</w:t>
            </w:r>
          </w:p>
        </w:tc>
        <w:tc>
          <w:tcPr>
            <w:tcW w:w="1533" w:type="dxa"/>
            <w:gridSpan w:val="2"/>
          </w:tcPr>
          <w:p w:rsidR="00C01F34" w:rsidRDefault="00C01F34" w:rsidP="00B52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1511" w:type="dxa"/>
            <w:gridSpan w:val="2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909,5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(приобр. обор., установка стендов, )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57,7</w:t>
            </w:r>
          </w:p>
        </w:tc>
        <w:tc>
          <w:tcPr>
            <w:tcW w:w="1533" w:type="dxa"/>
            <w:gridSpan w:val="2"/>
          </w:tcPr>
          <w:p w:rsidR="00C01F34" w:rsidRDefault="00C01F34" w:rsidP="00B529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38,5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92,3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2"/>
          <w:trHeight w:val="361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Материальные запасы (канцтовары, картриджи)</w:t>
            </w:r>
          </w:p>
        </w:tc>
        <w:tc>
          <w:tcPr>
            <w:tcW w:w="1420" w:type="dxa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bookmarkStart w:id="215" w:name="OLE_LINK117"/>
            <w:bookmarkStart w:id="216" w:name="OLE_LINK118"/>
            <w:r>
              <w:rPr>
                <w:sz w:val="24"/>
                <w:szCs w:val="24"/>
              </w:rPr>
              <w:t>300,0</w:t>
            </w:r>
            <w:bookmarkEnd w:id="215"/>
            <w:bookmarkEnd w:id="216"/>
          </w:p>
        </w:tc>
        <w:tc>
          <w:tcPr>
            <w:tcW w:w="1420" w:type="dxa"/>
          </w:tcPr>
          <w:p w:rsidR="00C01F34" w:rsidRDefault="00C01F34" w:rsidP="004156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 w:rsidP="008A44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 w:rsidP="004156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2"/>
          <w:trHeight w:val="361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Медицинское обслуживание</w:t>
            </w:r>
          </w:p>
        </w:tc>
        <w:tc>
          <w:tcPr>
            <w:tcW w:w="1420" w:type="dxa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208,0</w:t>
            </w:r>
          </w:p>
        </w:tc>
        <w:tc>
          <w:tcPr>
            <w:tcW w:w="1420" w:type="dxa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511" w:type="dxa"/>
            <w:gridSpan w:val="2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2"/>
          <w:trHeight w:val="361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платежи (штрафы, пени, исп.листы…)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  <w:tc>
          <w:tcPr>
            <w:tcW w:w="1420" w:type="dxa"/>
          </w:tcPr>
          <w:p w:rsidR="00C01F34" w:rsidRDefault="00C01F34" w:rsidP="004156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 w:rsidP="008A44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 w:rsidP="005B31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2"/>
          <w:trHeight w:val="429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01 04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</w:p>
        </w:tc>
        <w:tc>
          <w:tcPr>
            <w:tcW w:w="1420" w:type="dxa"/>
          </w:tcPr>
          <w:p w:rsidR="00C01F34" w:rsidRDefault="00C01F34" w:rsidP="006460A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8012,3</w:t>
            </w:r>
          </w:p>
        </w:tc>
        <w:tc>
          <w:tcPr>
            <w:tcW w:w="1420" w:type="dxa"/>
          </w:tcPr>
          <w:p w:rsidR="00C01F34" w:rsidRDefault="00C01F34" w:rsidP="005B31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1397,9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5B311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6614,4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  <w:trHeight w:val="429"/>
        </w:trPr>
        <w:tc>
          <w:tcPr>
            <w:tcW w:w="9645" w:type="dxa"/>
            <w:gridSpan w:val="9"/>
          </w:tcPr>
          <w:p w:rsidR="00C01F34" w:rsidRDefault="00C01F34">
            <w:pPr>
              <w:ind w:left="176" w:hanging="176"/>
              <w:rPr>
                <w:b/>
                <w:sz w:val="24"/>
                <w:szCs w:val="24"/>
              </w:rPr>
            </w:pPr>
          </w:p>
          <w:p w:rsidR="00C01F34" w:rsidRDefault="00C01F3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24"/>
                <w:szCs w:val="24"/>
              </w:rPr>
              <w:t>01 11    Резервный фонд</w:t>
            </w:r>
          </w:p>
        </w:tc>
      </w:tr>
      <w:tr w:rsidR="00C01F34" w:rsidTr="00645DF0">
        <w:trPr>
          <w:gridBefore w:val="2"/>
          <w:trHeight w:val="1197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Резервный фонд, установленный органами местного самоуправления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  <w:tc>
          <w:tcPr>
            <w:tcW w:w="1440" w:type="dxa"/>
            <w:gridSpan w:val="2"/>
            <w:tcBorders>
              <w:bottom w:val="nil"/>
            </w:tcBorders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0" w:type="dxa"/>
            <w:gridSpan w:val="2"/>
          </w:tcPr>
          <w:p w:rsidR="00C01F34" w:rsidRDefault="00C01F34">
            <w:pPr>
              <w:tabs>
                <w:tab w:val="center" w:pos="1976"/>
              </w:tabs>
              <w:ind w:left="-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0" w:type="dxa"/>
            <w:gridSpan w:val="2"/>
          </w:tcPr>
          <w:p w:rsidR="00C01F34" w:rsidRDefault="00C01F34">
            <w:pPr>
              <w:tabs>
                <w:tab w:val="center" w:pos="1976"/>
              </w:tabs>
              <w:ind w:left="363"/>
              <w:rPr>
                <w:sz w:val="24"/>
                <w:szCs w:val="24"/>
              </w:rPr>
            </w:pPr>
          </w:p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</w:t>
            </w:r>
          </w:p>
        </w:tc>
        <w:tc>
          <w:tcPr>
            <w:tcW w:w="1237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405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01 11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80,0</w:t>
            </w:r>
          </w:p>
        </w:tc>
        <w:tc>
          <w:tcPr>
            <w:tcW w:w="1440" w:type="dxa"/>
            <w:gridSpan w:val="2"/>
            <w:tcBorders>
              <w:bottom w:val="nil"/>
              <w:right w:val="nil"/>
            </w:tcBorders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  <w:gridSpan w:val="2"/>
            <w:tcBorders>
              <w:bottom w:val="nil"/>
            </w:tcBorders>
          </w:tcPr>
          <w:p w:rsidR="00C01F34" w:rsidRDefault="00C01F34">
            <w:pPr>
              <w:tabs>
                <w:tab w:val="center" w:pos="1976"/>
              </w:tabs>
              <w:ind w:left="-99"/>
              <w:rPr>
                <w:b/>
                <w:sz w:val="22"/>
                <w:szCs w:val="22"/>
              </w:rPr>
            </w:pPr>
          </w:p>
        </w:tc>
        <w:tc>
          <w:tcPr>
            <w:tcW w:w="1470" w:type="dxa"/>
            <w:gridSpan w:val="2"/>
            <w:tcBorders>
              <w:bottom w:val="nil"/>
            </w:tcBorders>
          </w:tcPr>
          <w:p w:rsidR="00C01F34" w:rsidRDefault="00C01F34" w:rsidP="006A55F4">
            <w:pPr>
              <w:tabs>
                <w:tab w:val="center" w:pos="1976"/>
              </w:tabs>
              <w:ind w:left="10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80,0</w:t>
            </w:r>
          </w:p>
        </w:tc>
        <w:tc>
          <w:tcPr>
            <w:tcW w:w="1237" w:type="dxa"/>
            <w:tcBorders>
              <w:bottom w:val="nil"/>
            </w:tcBorders>
          </w:tcPr>
          <w:p w:rsidR="00C01F34" w:rsidRDefault="00C01F34">
            <w:pPr>
              <w:tabs>
                <w:tab w:val="center" w:pos="1976"/>
              </w:tabs>
              <w:rPr>
                <w:b/>
                <w:sz w:val="22"/>
                <w:szCs w:val="22"/>
              </w:rPr>
            </w:pPr>
          </w:p>
        </w:tc>
      </w:tr>
      <w:tr w:rsidR="00C01F34" w:rsidTr="00645DF0">
        <w:trPr>
          <w:gridBefore w:val="2"/>
          <w:trHeight w:val="429"/>
        </w:trPr>
        <w:tc>
          <w:tcPr>
            <w:tcW w:w="9645" w:type="dxa"/>
            <w:gridSpan w:val="9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 13    Другие общегосударственные расходы</w:t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</w:p>
        </w:tc>
      </w:tr>
      <w:tr w:rsidR="00C01F34" w:rsidTr="00645DF0">
        <w:trPr>
          <w:gridBefore w:val="2"/>
          <w:trHeight w:val="361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Уплата членских взносов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129,3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129,3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  <w:trHeight w:val="361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торгов спец.организацией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420" w:type="dxa"/>
          </w:tcPr>
          <w:p w:rsidR="00C01F34" w:rsidRDefault="00C01F34" w:rsidP="009D7B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 w:rsidP="009D7B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1" w:type="dxa"/>
            <w:gridSpan w:val="2"/>
          </w:tcPr>
          <w:p w:rsidR="00C01F34" w:rsidRDefault="00C01F34" w:rsidP="009D7B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  <w:trHeight w:val="361"/>
        </w:trPr>
        <w:tc>
          <w:tcPr>
            <w:tcW w:w="2518" w:type="dxa"/>
          </w:tcPr>
          <w:p w:rsidR="00C01F34" w:rsidRDefault="00C01F34">
            <w:pPr>
              <w:ind w:left="176" w:hanging="17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01 13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bookmarkStart w:id="217" w:name="OLE_LINK119"/>
            <w:bookmarkStart w:id="218" w:name="OLE_LINK120"/>
            <w:r>
              <w:rPr>
                <w:b/>
                <w:sz w:val="24"/>
                <w:szCs w:val="24"/>
              </w:rPr>
              <w:t>329,3</w:t>
            </w:r>
            <w:bookmarkEnd w:id="217"/>
            <w:bookmarkEnd w:id="218"/>
          </w:p>
        </w:tc>
        <w:tc>
          <w:tcPr>
            <w:tcW w:w="1420" w:type="dxa"/>
          </w:tcPr>
          <w:p w:rsidR="00C01F34" w:rsidRDefault="00C01F34" w:rsidP="009D7B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9D7B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329,3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18"/>
                <w:szCs w:val="18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 по  01 00</w:t>
            </w:r>
          </w:p>
        </w:tc>
        <w:tc>
          <w:tcPr>
            <w:tcW w:w="1420" w:type="dxa"/>
          </w:tcPr>
          <w:p w:rsidR="00C01F34" w:rsidRDefault="00C01F34" w:rsidP="002D2E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17554,0</w:t>
            </w:r>
          </w:p>
        </w:tc>
        <w:tc>
          <w:tcPr>
            <w:tcW w:w="1420" w:type="dxa"/>
          </w:tcPr>
          <w:p w:rsidR="00C01F34" w:rsidRDefault="00C01F34" w:rsidP="002D2E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3008,0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2D2E1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14546,0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413"/>
        </w:trPr>
        <w:tc>
          <w:tcPr>
            <w:tcW w:w="9645" w:type="dxa"/>
            <w:gridSpan w:val="9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01             Пенсионное обеспечение</w:t>
            </w: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Доплаты к пенсии муниципальным служащим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877,2</w:t>
            </w:r>
          </w:p>
        </w:tc>
        <w:tc>
          <w:tcPr>
            <w:tcW w:w="1420" w:type="dxa"/>
          </w:tcPr>
          <w:p w:rsidR="00C01F34" w:rsidRDefault="00C01F34" w:rsidP="008E1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</w:t>
            </w:r>
          </w:p>
        </w:tc>
        <w:tc>
          <w:tcPr>
            <w:tcW w:w="1533" w:type="dxa"/>
            <w:gridSpan w:val="2"/>
          </w:tcPr>
          <w:p w:rsidR="00C01F34" w:rsidRDefault="00C01F34" w:rsidP="00516F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51,3</w:t>
            </w:r>
          </w:p>
        </w:tc>
        <w:tc>
          <w:tcPr>
            <w:tcW w:w="1511" w:type="dxa"/>
            <w:gridSpan w:val="2"/>
          </w:tcPr>
          <w:p w:rsidR="00C01F34" w:rsidRDefault="00C01F34" w:rsidP="008E17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427,2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10 01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877,2</w:t>
            </w:r>
          </w:p>
        </w:tc>
        <w:tc>
          <w:tcPr>
            <w:tcW w:w="1420" w:type="dxa"/>
          </w:tcPr>
          <w:p w:rsidR="00C01F34" w:rsidRDefault="00C01F34" w:rsidP="008E17C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450,0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8E17C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427,2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9645" w:type="dxa"/>
            <w:gridSpan w:val="9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06 Другие вопросы  в области социальной политики</w:t>
            </w: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Компенсации за медобслуживание и сан. курортные путевки пенсионерам</w:t>
            </w:r>
          </w:p>
        </w:tc>
        <w:tc>
          <w:tcPr>
            <w:tcW w:w="1420" w:type="dxa"/>
          </w:tcPr>
          <w:p w:rsidR="00C01F34" w:rsidRDefault="00C01F34" w:rsidP="00A128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899,0</w:t>
            </w:r>
          </w:p>
        </w:tc>
        <w:tc>
          <w:tcPr>
            <w:tcW w:w="1420" w:type="dxa"/>
          </w:tcPr>
          <w:p w:rsidR="00C01F34" w:rsidRDefault="00C01F34" w:rsidP="00A64E53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0"/>
                <w:szCs w:val="20"/>
              </w:rPr>
              <w:t>405,2</w:t>
            </w:r>
          </w:p>
        </w:tc>
        <w:tc>
          <w:tcPr>
            <w:tcW w:w="1533" w:type="dxa"/>
            <w:gridSpan w:val="2"/>
          </w:tcPr>
          <w:p w:rsidR="00C01F34" w:rsidRDefault="00C01F34" w:rsidP="00516F07">
            <w:pPr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0"/>
                <w:szCs w:val="20"/>
              </w:rPr>
              <w:t>45,1</w:t>
            </w:r>
          </w:p>
        </w:tc>
        <w:tc>
          <w:tcPr>
            <w:tcW w:w="1511" w:type="dxa"/>
            <w:gridSpan w:val="2"/>
          </w:tcPr>
          <w:p w:rsidR="00C01F34" w:rsidRDefault="00C01F34" w:rsidP="00A64E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493,8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10 06</w:t>
            </w:r>
          </w:p>
        </w:tc>
        <w:tc>
          <w:tcPr>
            <w:tcW w:w="1420" w:type="dxa"/>
          </w:tcPr>
          <w:p w:rsidR="00C01F34" w:rsidRDefault="00C01F34" w:rsidP="00A128F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899,0</w:t>
            </w:r>
          </w:p>
        </w:tc>
        <w:tc>
          <w:tcPr>
            <w:tcW w:w="1420" w:type="dxa"/>
          </w:tcPr>
          <w:p w:rsidR="00C01F34" w:rsidRDefault="00C01F34" w:rsidP="00A64E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405,2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A64E5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493,8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9645" w:type="dxa"/>
            <w:gridSpan w:val="9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08 00</w:t>
            </w:r>
            <w:r>
              <w:rPr>
                <w:sz w:val="20"/>
                <w:szCs w:val="20"/>
              </w:rPr>
              <w:t xml:space="preserve">                                 </w:t>
            </w:r>
            <w:r>
              <w:rPr>
                <w:b/>
                <w:sz w:val="20"/>
                <w:szCs w:val="20"/>
              </w:rPr>
              <w:t>ДРУГИЕ ВОПРОСЫ В ОБЛАСТИ КУЛЬТУРЫ , КИНЕМАТОРГРАФИИ</w:t>
            </w: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услуги (Организация местных праздников)</w:t>
            </w:r>
          </w:p>
        </w:tc>
        <w:tc>
          <w:tcPr>
            <w:tcW w:w="1420" w:type="dxa"/>
          </w:tcPr>
          <w:p w:rsidR="00C01F34" w:rsidRDefault="00C01F34" w:rsidP="00DD41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2715,7</w:t>
            </w:r>
          </w:p>
        </w:tc>
        <w:tc>
          <w:tcPr>
            <w:tcW w:w="1420" w:type="dxa"/>
          </w:tcPr>
          <w:p w:rsidR="00C01F34" w:rsidRDefault="00C01F34" w:rsidP="005D3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</w:t>
            </w:r>
          </w:p>
        </w:tc>
        <w:tc>
          <w:tcPr>
            <w:tcW w:w="1533" w:type="dxa"/>
            <w:gridSpan w:val="2"/>
          </w:tcPr>
          <w:p w:rsidR="00C01F34" w:rsidRDefault="00C01F34" w:rsidP="00923B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9,6</w:t>
            </w:r>
          </w:p>
        </w:tc>
        <w:tc>
          <w:tcPr>
            <w:tcW w:w="1511" w:type="dxa"/>
            <w:gridSpan w:val="2"/>
          </w:tcPr>
          <w:p w:rsidR="00C01F34" w:rsidRDefault="00C01F34" w:rsidP="00DD41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2689,7</w:t>
            </w:r>
          </w:p>
        </w:tc>
        <w:tc>
          <w:tcPr>
            <w:tcW w:w="1243" w:type="dxa"/>
            <w:gridSpan w:val="2"/>
          </w:tcPr>
          <w:p w:rsidR="00C01F34" w:rsidRDefault="00C01F34" w:rsidP="0025098D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апреле проводятся эл. торги на празд. мероприят.</w:t>
            </w: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расходы (Приобретение сувенирной продукции, грамот, рамок,часов)</w:t>
            </w:r>
          </w:p>
        </w:tc>
        <w:tc>
          <w:tcPr>
            <w:tcW w:w="1420" w:type="dxa"/>
          </w:tcPr>
          <w:p w:rsidR="00C01F34" w:rsidRDefault="00C01F34" w:rsidP="00DD41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</w:t>
            </w:r>
          </w:p>
        </w:tc>
        <w:tc>
          <w:tcPr>
            <w:tcW w:w="1420" w:type="dxa"/>
          </w:tcPr>
          <w:p w:rsidR="00C01F34" w:rsidRDefault="00C01F34" w:rsidP="00DD41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</w:t>
            </w:r>
          </w:p>
        </w:tc>
        <w:tc>
          <w:tcPr>
            <w:tcW w:w="1533" w:type="dxa"/>
            <w:gridSpan w:val="2"/>
          </w:tcPr>
          <w:p w:rsidR="00C01F34" w:rsidRDefault="00C01F34" w:rsidP="00923BC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39,76</w:t>
            </w:r>
          </w:p>
        </w:tc>
        <w:tc>
          <w:tcPr>
            <w:tcW w:w="1511" w:type="dxa"/>
            <w:gridSpan w:val="2"/>
          </w:tcPr>
          <w:p w:rsidR="00C01F34" w:rsidRDefault="00C01F34" w:rsidP="00DD41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150,6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 08 00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2965,7</w:t>
            </w:r>
          </w:p>
        </w:tc>
        <w:tc>
          <w:tcPr>
            <w:tcW w:w="1420" w:type="dxa"/>
          </w:tcPr>
          <w:p w:rsidR="00C01F34" w:rsidRDefault="00C01F34" w:rsidP="00DD41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napToGrid w:val="0"/>
                <w:sz w:val="22"/>
                <w:szCs w:val="22"/>
              </w:rPr>
              <w:t>125,4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DD41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2840,3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9645" w:type="dxa"/>
            <w:gridSpan w:val="9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9645" w:type="dxa"/>
            <w:gridSpan w:val="9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 00                          СРЕДСТВ А   МАССОВОЙ ИНФОРМАЦИИ</w:t>
            </w: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Прочие услуги (Выпуск газеты )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540,0</w:t>
            </w:r>
          </w:p>
        </w:tc>
        <w:tc>
          <w:tcPr>
            <w:tcW w:w="1420" w:type="dxa"/>
          </w:tcPr>
          <w:p w:rsidR="00C01F34" w:rsidRDefault="00C01F34" w:rsidP="00BF15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50,8</w:t>
            </w:r>
          </w:p>
        </w:tc>
        <w:tc>
          <w:tcPr>
            <w:tcW w:w="1533" w:type="dxa"/>
            <w:gridSpan w:val="2"/>
          </w:tcPr>
          <w:p w:rsidR="00C01F34" w:rsidRDefault="00C01F34" w:rsidP="006E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</w:t>
            </w:r>
          </w:p>
        </w:tc>
        <w:tc>
          <w:tcPr>
            <w:tcW w:w="1511" w:type="dxa"/>
            <w:gridSpan w:val="2"/>
          </w:tcPr>
          <w:p w:rsidR="00C01F34" w:rsidRDefault="00C01F34" w:rsidP="00BF15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489,2</w:t>
            </w:r>
          </w:p>
        </w:tc>
        <w:tc>
          <w:tcPr>
            <w:tcW w:w="1243" w:type="dxa"/>
            <w:gridSpan w:val="2"/>
          </w:tcPr>
          <w:p w:rsidR="00C01F34" w:rsidRDefault="00C01F34" w:rsidP="002C5CD7">
            <w:p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Пров.конк.на газету.</w:t>
            </w: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Сайт, видеосъемки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</w:t>
            </w:r>
          </w:p>
        </w:tc>
        <w:tc>
          <w:tcPr>
            <w:tcW w:w="1420" w:type="dxa"/>
          </w:tcPr>
          <w:p w:rsidR="00C01F34" w:rsidRDefault="00C01F34" w:rsidP="00142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</w:t>
            </w:r>
          </w:p>
        </w:tc>
        <w:tc>
          <w:tcPr>
            <w:tcW w:w="1533" w:type="dxa"/>
            <w:gridSpan w:val="2"/>
          </w:tcPr>
          <w:p w:rsidR="00C01F34" w:rsidRDefault="00C01F34" w:rsidP="006E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1511" w:type="dxa"/>
            <w:gridSpan w:val="2"/>
          </w:tcPr>
          <w:p w:rsidR="00C01F34" w:rsidRDefault="00C01F34" w:rsidP="00142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484,0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0"/>
                <w:szCs w:val="20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 по  12 00</w:t>
            </w:r>
          </w:p>
        </w:tc>
        <w:tc>
          <w:tcPr>
            <w:tcW w:w="1420" w:type="dxa"/>
          </w:tcPr>
          <w:p w:rsidR="00C01F34" w:rsidRDefault="00C01F3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1040,0</w:t>
            </w:r>
          </w:p>
        </w:tc>
        <w:tc>
          <w:tcPr>
            <w:tcW w:w="1420" w:type="dxa"/>
          </w:tcPr>
          <w:p w:rsidR="00C01F34" w:rsidRDefault="00C01F34" w:rsidP="00DD41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66,8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DD41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973,2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  <w:tr w:rsidR="00C01F34" w:rsidTr="00645DF0">
        <w:trPr>
          <w:gridBefore w:val="2"/>
          <w:trHeight w:val="86"/>
        </w:trPr>
        <w:tc>
          <w:tcPr>
            <w:tcW w:w="2518" w:type="dxa"/>
          </w:tcPr>
          <w:p w:rsidR="00C01F34" w:rsidRDefault="00C01F34">
            <w:pPr>
              <w:rPr>
                <w:b/>
                <w:color w:val="FFFFFF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420" w:type="dxa"/>
          </w:tcPr>
          <w:p w:rsidR="00C01F34" w:rsidRDefault="00C01F34" w:rsidP="00BF15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23335,9</w:t>
            </w:r>
          </w:p>
        </w:tc>
        <w:tc>
          <w:tcPr>
            <w:tcW w:w="1420" w:type="dxa"/>
          </w:tcPr>
          <w:p w:rsidR="00C01F34" w:rsidRDefault="00C01F34" w:rsidP="00BF15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napToGrid w:val="0"/>
                <w:sz w:val="22"/>
                <w:szCs w:val="22"/>
              </w:rPr>
              <w:t>4055,3</w:t>
            </w:r>
          </w:p>
        </w:tc>
        <w:tc>
          <w:tcPr>
            <w:tcW w:w="1533" w:type="dxa"/>
            <w:gridSpan w:val="2"/>
          </w:tcPr>
          <w:p w:rsidR="00C01F34" w:rsidRDefault="00C01F34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511" w:type="dxa"/>
            <w:gridSpan w:val="2"/>
          </w:tcPr>
          <w:p w:rsidR="00C01F34" w:rsidRDefault="00C01F34" w:rsidP="00BF152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19280,6</w:t>
            </w:r>
          </w:p>
        </w:tc>
        <w:tc>
          <w:tcPr>
            <w:tcW w:w="1243" w:type="dxa"/>
            <w:gridSpan w:val="2"/>
          </w:tcPr>
          <w:p w:rsidR="00C01F34" w:rsidRDefault="00C01F34">
            <w:pPr>
              <w:jc w:val="center"/>
              <w:rPr>
                <w:sz w:val="24"/>
                <w:szCs w:val="24"/>
              </w:rPr>
            </w:pPr>
          </w:p>
        </w:tc>
      </w:tr>
    </w:tbl>
    <w:p w:rsidR="00C01F34" w:rsidRDefault="00C01F34" w:rsidP="00645DF0">
      <w:pPr>
        <w:jc w:val="center"/>
        <w:rPr>
          <w:b/>
          <w:sz w:val="32"/>
          <w:szCs w:val="32"/>
        </w:rPr>
      </w:pPr>
    </w:p>
    <w:p w:rsidR="00C01F34" w:rsidRDefault="00C01F34" w:rsidP="00645DF0">
      <w:pPr>
        <w:jc w:val="center"/>
        <w:rPr>
          <w:b/>
          <w:sz w:val="32"/>
          <w:szCs w:val="32"/>
        </w:rPr>
      </w:pPr>
    </w:p>
    <w:p w:rsidR="00C01F34" w:rsidRDefault="00C01F34" w:rsidP="00645DF0">
      <w:pPr>
        <w:jc w:val="right"/>
        <w:rPr>
          <w:sz w:val="22"/>
          <w:szCs w:val="22"/>
        </w:rPr>
      </w:pPr>
    </w:p>
    <w:p w:rsidR="00C01F34" w:rsidRDefault="00C01F34" w:rsidP="00EF7AD2">
      <w:pPr>
        <w:jc w:val="both"/>
        <w:rPr>
          <w:b/>
          <w:sz w:val="32"/>
          <w:szCs w:val="32"/>
        </w:rPr>
      </w:pPr>
      <w:r w:rsidRPr="0008541B">
        <w:rPr>
          <w:b/>
          <w:sz w:val="32"/>
          <w:szCs w:val="32"/>
        </w:rPr>
        <w:t xml:space="preserve">           </w:t>
      </w:r>
    </w:p>
    <w:sectPr w:rsidR="00C01F34" w:rsidSect="00C61AD3">
      <w:headerReference w:type="even" r:id="rId7"/>
      <w:headerReference w:type="default" r:id="rId8"/>
      <w:pgSz w:w="11906" w:h="16838"/>
      <w:pgMar w:top="71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F34" w:rsidRDefault="00C01F34">
      <w:r>
        <w:separator/>
      </w:r>
    </w:p>
    <w:p w:rsidR="00C01F34" w:rsidRDefault="00C01F34"/>
  </w:endnote>
  <w:endnote w:type="continuationSeparator" w:id="1">
    <w:p w:rsidR="00C01F34" w:rsidRDefault="00C01F34">
      <w:r>
        <w:continuationSeparator/>
      </w:r>
    </w:p>
    <w:p w:rsidR="00C01F34" w:rsidRDefault="00C01F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F34" w:rsidRDefault="00C01F34">
      <w:r>
        <w:separator/>
      </w:r>
    </w:p>
    <w:p w:rsidR="00C01F34" w:rsidRDefault="00C01F34"/>
  </w:footnote>
  <w:footnote w:type="continuationSeparator" w:id="1">
    <w:p w:rsidR="00C01F34" w:rsidRDefault="00C01F34">
      <w:r>
        <w:continuationSeparator/>
      </w:r>
    </w:p>
    <w:p w:rsidR="00C01F34" w:rsidRDefault="00C01F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F34" w:rsidRDefault="00C01F34" w:rsidP="00E36C9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01F34" w:rsidRDefault="00C01F34" w:rsidP="00E36C94">
    <w:pPr>
      <w:pStyle w:val="Header"/>
      <w:ind w:right="360"/>
    </w:pPr>
  </w:p>
  <w:p w:rsidR="00C01F34" w:rsidRDefault="00C01F3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F34" w:rsidRDefault="00C01F34" w:rsidP="00E36C94">
    <w:pPr>
      <w:pStyle w:val="Header"/>
      <w:ind w:right="360"/>
    </w:pPr>
  </w:p>
  <w:p w:rsidR="00C01F34" w:rsidRDefault="00C01F3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B16C2"/>
    <w:multiLevelType w:val="hybridMultilevel"/>
    <w:tmpl w:val="23D28C8A"/>
    <w:lvl w:ilvl="0" w:tplc="0BA05B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 w:val="0"/>
      </w:rPr>
    </w:lvl>
    <w:lvl w:ilvl="1" w:tplc="1D3252C0">
      <w:start w:val="1"/>
      <w:numFmt w:val="decimal"/>
      <w:lvlText w:val="%2)"/>
      <w:lvlJc w:val="left"/>
      <w:pPr>
        <w:tabs>
          <w:tab w:val="num" w:pos="1365"/>
        </w:tabs>
        <w:ind w:left="1365" w:hanging="645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FB78D4"/>
    <w:multiLevelType w:val="hybridMultilevel"/>
    <w:tmpl w:val="47588074"/>
    <w:lvl w:ilvl="0" w:tplc="210E9A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ECC03D2"/>
    <w:multiLevelType w:val="multilevel"/>
    <w:tmpl w:val="3070B566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  <w:b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  <w:b/>
      </w:rPr>
    </w:lvl>
  </w:abstractNum>
  <w:abstractNum w:abstractNumId="3">
    <w:nsid w:val="5EC318DC"/>
    <w:multiLevelType w:val="hybridMultilevel"/>
    <w:tmpl w:val="6FF69280"/>
    <w:lvl w:ilvl="0" w:tplc="BBF66014">
      <w:start w:val="1"/>
      <w:numFmt w:val="decimal"/>
      <w:lvlText w:val="%1."/>
      <w:lvlJc w:val="left"/>
      <w:pPr>
        <w:ind w:left="1639" w:hanging="93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0561C4B"/>
    <w:multiLevelType w:val="hybridMultilevel"/>
    <w:tmpl w:val="D65AB634"/>
    <w:lvl w:ilvl="0" w:tplc="2494C37A">
      <w:start w:val="2"/>
      <w:numFmt w:val="decimal"/>
      <w:lvlText w:val="%1."/>
      <w:lvlJc w:val="left"/>
      <w:pPr>
        <w:tabs>
          <w:tab w:val="num" w:pos="1228"/>
        </w:tabs>
        <w:ind w:left="12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8"/>
        </w:tabs>
        <w:ind w:left="19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68"/>
        </w:tabs>
        <w:ind w:left="26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88"/>
        </w:tabs>
        <w:ind w:left="33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08"/>
        </w:tabs>
        <w:ind w:left="41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28"/>
        </w:tabs>
        <w:ind w:left="48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48"/>
        </w:tabs>
        <w:ind w:left="55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68"/>
        </w:tabs>
        <w:ind w:left="62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88"/>
        </w:tabs>
        <w:ind w:left="6988" w:hanging="180"/>
      </w:pPr>
      <w:rPr>
        <w:rFonts w:cs="Times New Roman"/>
      </w:rPr>
    </w:lvl>
  </w:abstractNum>
  <w:abstractNum w:abstractNumId="5">
    <w:nsid w:val="67F03CFA"/>
    <w:multiLevelType w:val="hybridMultilevel"/>
    <w:tmpl w:val="299CA128"/>
    <w:lvl w:ilvl="0" w:tplc="57F85DE8">
      <w:start w:val="3"/>
      <w:numFmt w:val="decimal"/>
      <w:lvlText w:val="%1."/>
      <w:lvlJc w:val="left"/>
      <w:pPr>
        <w:tabs>
          <w:tab w:val="num" w:pos="1228"/>
        </w:tabs>
        <w:ind w:left="12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8"/>
        </w:tabs>
        <w:ind w:left="19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68"/>
        </w:tabs>
        <w:ind w:left="26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88"/>
        </w:tabs>
        <w:ind w:left="33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08"/>
        </w:tabs>
        <w:ind w:left="41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28"/>
        </w:tabs>
        <w:ind w:left="48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48"/>
        </w:tabs>
        <w:ind w:left="55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68"/>
        </w:tabs>
        <w:ind w:left="62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88"/>
        </w:tabs>
        <w:ind w:left="6988" w:hanging="180"/>
      </w:pPr>
      <w:rPr>
        <w:rFonts w:cs="Times New Roman"/>
      </w:rPr>
    </w:lvl>
  </w:abstractNum>
  <w:abstractNum w:abstractNumId="6">
    <w:nsid w:val="76EA4E44"/>
    <w:multiLevelType w:val="multilevel"/>
    <w:tmpl w:val="A33CB6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5"/>
  </w:num>
  <w:num w:numId="5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C94"/>
    <w:rsid w:val="00002CD7"/>
    <w:rsid w:val="00003562"/>
    <w:rsid w:val="00006450"/>
    <w:rsid w:val="00006E53"/>
    <w:rsid w:val="00007976"/>
    <w:rsid w:val="00010645"/>
    <w:rsid w:val="00010FAF"/>
    <w:rsid w:val="000110A4"/>
    <w:rsid w:val="00013B36"/>
    <w:rsid w:val="000143E4"/>
    <w:rsid w:val="00015149"/>
    <w:rsid w:val="00015C86"/>
    <w:rsid w:val="00017AFC"/>
    <w:rsid w:val="00017B4F"/>
    <w:rsid w:val="00020218"/>
    <w:rsid w:val="00021A66"/>
    <w:rsid w:val="00025A33"/>
    <w:rsid w:val="00030B78"/>
    <w:rsid w:val="00031380"/>
    <w:rsid w:val="0003195D"/>
    <w:rsid w:val="00035422"/>
    <w:rsid w:val="000359FB"/>
    <w:rsid w:val="00036896"/>
    <w:rsid w:val="00036AFC"/>
    <w:rsid w:val="00037826"/>
    <w:rsid w:val="000416BB"/>
    <w:rsid w:val="000423DD"/>
    <w:rsid w:val="00044611"/>
    <w:rsid w:val="0004601A"/>
    <w:rsid w:val="00056C5A"/>
    <w:rsid w:val="000572BC"/>
    <w:rsid w:val="00061127"/>
    <w:rsid w:val="00064B7D"/>
    <w:rsid w:val="00065AC6"/>
    <w:rsid w:val="00066C3A"/>
    <w:rsid w:val="00066D46"/>
    <w:rsid w:val="00066EE7"/>
    <w:rsid w:val="0006786C"/>
    <w:rsid w:val="00067D3A"/>
    <w:rsid w:val="000716BC"/>
    <w:rsid w:val="00074D58"/>
    <w:rsid w:val="000757A9"/>
    <w:rsid w:val="000765C9"/>
    <w:rsid w:val="0008078C"/>
    <w:rsid w:val="00080985"/>
    <w:rsid w:val="0008112F"/>
    <w:rsid w:val="000827B9"/>
    <w:rsid w:val="00084972"/>
    <w:rsid w:val="0008541B"/>
    <w:rsid w:val="00085843"/>
    <w:rsid w:val="00087492"/>
    <w:rsid w:val="00087716"/>
    <w:rsid w:val="00087CF9"/>
    <w:rsid w:val="00090CF2"/>
    <w:rsid w:val="00091CB0"/>
    <w:rsid w:val="000932D3"/>
    <w:rsid w:val="00094A05"/>
    <w:rsid w:val="000A00D2"/>
    <w:rsid w:val="000A0635"/>
    <w:rsid w:val="000A1852"/>
    <w:rsid w:val="000A1D03"/>
    <w:rsid w:val="000A24A8"/>
    <w:rsid w:val="000A3688"/>
    <w:rsid w:val="000A3B1E"/>
    <w:rsid w:val="000A3BFE"/>
    <w:rsid w:val="000A5701"/>
    <w:rsid w:val="000A6FC5"/>
    <w:rsid w:val="000B046A"/>
    <w:rsid w:val="000B22E2"/>
    <w:rsid w:val="000B27BB"/>
    <w:rsid w:val="000B2DD9"/>
    <w:rsid w:val="000B4737"/>
    <w:rsid w:val="000B5342"/>
    <w:rsid w:val="000B5403"/>
    <w:rsid w:val="000C101E"/>
    <w:rsid w:val="000C2089"/>
    <w:rsid w:val="000C23C3"/>
    <w:rsid w:val="000C4EDD"/>
    <w:rsid w:val="000C596F"/>
    <w:rsid w:val="000C634E"/>
    <w:rsid w:val="000C6DF1"/>
    <w:rsid w:val="000D0CE4"/>
    <w:rsid w:val="000D3632"/>
    <w:rsid w:val="000D6593"/>
    <w:rsid w:val="000D6743"/>
    <w:rsid w:val="000D7079"/>
    <w:rsid w:val="000D77EB"/>
    <w:rsid w:val="000E0CE9"/>
    <w:rsid w:val="000E1D04"/>
    <w:rsid w:val="000E1DEB"/>
    <w:rsid w:val="000E1EA0"/>
    <w:rsid w:val="000E4241"/>
    <w:rsid w:val="000E4C12"/>
    <w:rsid w:val="000E6A1A"/>
    <w:rsid w:val="000E79F2"/>
    <w:rsid w:val="000F0D65"/>
    <w:rsid w:val="000F0ECF"/>
    <w:rsid w:val="000F29A2"/>
    <w:rsid w:val="000F2F75"/>
    <w:rsid w:val="000F3737"/>
    <w:rsid w:val="000F5B92"/>
    <w:rsid w:val="000F627D"/>
    <w:rsid w:val="000F7F76"/>
    <w:rsid w:val="00101962"/>
    <w:rsid w:val="00101CB1"/>
    <w:rsid w:val="00102DBE"/>
    <w:rsid w:val="00102F34"/>
    <w:rsid w:val="001030F4"/>
    <w:rsid w:val="00104B21"/>
    <w:rsid w:val="00106190"/>
    <w:rsid w:val="00115C6E"/>
    <w:rsid w:val="001211CD"/>
    <w:rsid w:val="00121D74"/>
    <w:rsid w:val="00121F98"/>
    <w:rsid w:val="001225D6"/>
    <w:rsid w:val="001238FE"/>
    <w:rsid w:val="00123A4F"/>
    <w:rsid w:val="00123A82"/>
    <w:rsid w:val="00125F60"/>
    <w:rsid w:val="00127207"/>
    <w:rsid w:val="00127574"/>
    <w:rsid w:val="0012776C"/>
    <w:rsid w:val="001301D7"/>
    <w:rsid w:val="00130800"/>
    <w:rsid w:val="0013188F"/>
    <w:rsid w:val="00132458"/>
    <w:rsid w:val="00133624"/>
    <w:rsid w:val="001344A6"/>
    <w:rsid w:val="00135A49"/>
    <w:rsid w:val="00137A6C"/>
    <w:rsid w:val="001403A5"/>
    <w:rsid w:val="00140869"/>
    <w:rsid w:val="001412FC"/>
    <w:rsid w:val="001420D0"/>
    <w:rsid w:val="00142F1F"/>
    <w:rsid w:val="00143589"/>
    <w:rsid w:val="00144E75"/>
    <w:rsid w:val="0014687E"/>
    <w:rsid w:val="00147493"/>
    <w:rsid w:val="00147A2A"/>
    <w:rsid w:val="0015086C"/>
    <w:rsid w:val="001511FA"/>
    <w:rsid w:val="00153593"/>
    <w:rsid w:val="00155DBA"/>
    <w:rsid w:val="001562EF"/>
    <w:rsid w:val="00156713"/>
    <w:rsid w:val="00157433"/>
    <w:rsid w:val="001606F6"/>
    <w:rsid w:val="00161BB7"/>
    <w:rsid w:val="00161E73"/>
    <w:rsid w:val="00162F39"/>
    <w:rsid w:val="001655AE"/>
    <w:rsid w:val="00165BF6"/>
    <w:rsid w:val="001705CA"/>
    <w:rsid w:val="00170D94"/>
    <w:rsid w:val="00172873"/>
    <w:rsid w:val="001737F7"/>
    <w:rsid w:val="00174945"/>
    <w:rsid w:val="001752F1"/>
    <w:rsid w:val="00176B33"/>
    <w:rsid w:val="00177EF2"/>
    <w:rsid w:val="00184773"/>
    <w:rsid w:val="00186A4C"/>
    <w:rsid w:val="00187B4A"/>
    <w:rsid w:val="00190DE7"/>
    <w:rsid w:val="00191259"/>
    <w:rsid w:val="0019178A"/>
    <w:rsid w:val="00191B10"/>
    <w:rsid w:val="0019303B"/>
    <w:rsid w:val="00194E0B"/>
    <w:rsid w:val="001A0B42"/>
    <w:rsid w:val="001A0C7D"/>
    <w:rsid w:val="001A5F73"/>
    <w:rsid w:val="001A6CF9"/>
    <w:rsid w:val="001B1484"/>
    <w:rsid w:val="001B188D"/>
    <w:rsid w:val="001B2328"/>
    <w:rsid w:val="001B2474"/>
    <w:rsid w:val="001B3F13"/>
    <w:rsid w:val="001B49A8"/>
    <w:rsid w:val="001B5055"/>
    <w:rsid w:val="001B7048"/>
    <w:rsid w:val="001B7BB7"/>
    <w:rsid w:val="001C1AF3"/>
    <w:rsid w:val="001C1BAC"/>
    <w:rsid w:val="001C595D"/>
    <w:rsid w:val="001D1CF0"/>
    <w:rsid w:val="001D2D6A"/>
    <w:rsid w:val="001D465C"/>
    <w:rsid w:val="001D4A44"/>
    <w:rsid w:val="001D6034"/>
    <w:rsid w:val="001D60C1"/>
    <w:rsid w:val="001D74CA"/>
    <w:rsid w:val="001E1372"/>
    <w:rsid w:val="001E1DBF"/>
    <w:rsid w:val="001E329A"/>
    <w:rsid w:val="001E37FE"/>
    <w:rsid w:val="001E41D8"/>
    <w:rsid w:val="001E48A0"/>
    <w:rsid w:val="001E5351"/>
    <w:rsid w:val="001E5B59"/>
    <w:rsid w:val="001E5D0C"/>
    <w:rsid w:val="001F2ACB"/>
    <w:rsid w:val="001F45C5"/>
    <w:rsid w:val="001F4BBA"/>
    <w:rsid w:val="001F6DC2"/>
    <w:rsid w:val="002001DF"/>
    <w:rsid w:val="00200A0E"/>
    <w:rsid w:val="00200C7B"/>
    <w:rsid w:val="002016C4"/>
    <w:rsid w:val="002017A7"/>
    <w:rsid w:val="00202D90"/>
    <w:rsid w:val="002030C0"/>
    <w:rsid w:val="0020349F"/>
    <w:rsid w:val="00203A35"/>
    <w:rsid w:val="00203AEF"/>
    <w:rsid w:val="0020452B"/>
    <w:rsid w:val="00204CCF"/>
    <w:rsid w:val="002068CB"/>
    <w:rsid w:val="00206F11"/>
    <w:rsid w:val="00207506"/>
    <w:rsid w:val="0021144C"/>
    <w:rsid w:val="00212A66"/>
    <w:rsid w:val="0021328C"/>
    <w:rsid w:val="00213766"/>
    <w:rsid w:val="0021376A"/>
    <w:rsid w:val="00213D75"/>
    <w:rsid w:val="00215E70"/>
    <w:rsid w:val="00217416"/>
    <w:rsid w:val="002230B3"/>
    <w:rsid w:val="00223F0F"/>
    <w:rsid w:val="0022618B"/>
    <w:rsid w:val="00232CA3"/>
    <w:rsid w:val="002330F4"/>
    <w:rsid w:val="00237F69"/>
    <w:rsid w:val="002406F8"/>
    <w:rsid w:val="00245375"/>
    <w:rsid w:val="00246ACB"/>
    <w:rsid w:val="00247E1D"/>
    <w:rsid w:val="00247F87"/>
    <w:rsid w:val="0025098D"/>
    <w:rsid w:val="00250B88"/>
    <w:rsid w:val="00251518"/>
    <w:rsid w:val="00251A79"/>
    <w:rsid w:val="00251F93"/>
    <w:rsid w:val="0025394E"/>
    <w:rsid w:val="00254815"/>
    <w:rsid w:val="00254EEC"/>
    <w:rsid w:val="00256894"/>
    <w:rsid w:val="00260844"/>
    <w:rsid w:val="002611C2"/>
    <w:rsid w:val="002614CD"/>
    <w:rsid w:val="00262393"/>
    <w:rsid w:val="00262ABB"/>
    <w:rsid w:val="002642F4"/>
    <w:rsid w:val="00265556"/>
    <w:rsid w:val="00265E6D"/>
    <w:rsid w:val="00266E94"/>
    <w:rsid w:val="002673F8"/>
    <w:rsid w:val="00272FF2"/>
    <w:rsid w:val="00273C3C"/>
    <w:rsid w:val="002743FD"/>
    <w:rsid w:val="00277226"/>
    <w:rsid w:val="00277393"/>
    <w:rsid w:val="00284E55"/>
    <w:rsid w:val="0028601E"/>
    <w:rsid w:val="00293E87"/>
    <w:rsid w:val="002974BD"/>
    <w:rsid w:val="002A32D6"/>
    <w:rsid w:val="002A3CC1"/>
    <w:rsid w:val="002A4BB6"/>
    <w:rsid w:val="002A4F38"/>
    <w:rsid w:val="002A777D"/>
    <w:rsid w:val="002B0693"/>
    <w:rsid w:val="002B2505"/>
    <w:rsid w:val="002B337D"/>
    <w:rsid w:val="002B3F3D"/>
    <w:rsid w:val="002B4301"/>
    <w:rsid w:val="002B4E97"/>
    <w:rsid w:val="002C0C84"/>
    <w:rsid w:val="002C17EF"/>
    <w:rsid w:val="002C29F9"/>
    <w:rsid w:val="002C2C8B"/>
    <w:rsid w:val="002C3E22"/>
    <w:rsid w:val="002C4353"/>
    <w:rsid w:val="002C5A93"/>
    <w:rsid w:val="002C5CD7"/>
    <w:rsid w:val="002C7B65"/>
    <w:rsid w:val="002D20D1"/>
    <w:rsid w:val="002D2116"/>
    <w:rsid w:val="002D26B7"/>
    <w:rsid w:val="002D2E13"/>
    <w:rsid w:val="002D42CF"/>
    <w:rsid w:val="002D49E5"/>
    <w:rsid w:val="002D4FD0"/>
    <w:rsid w:val="002E06D8"/>
    <w:rsid w:val="002E080E"/>
    <w:rsid w:val="002E0DBD"/>
    <w:rsid w:val="002E282E"/>
    <w:rsid w:val="002E37FB"/>
    <w:rsid w:val="002E3C46"/>
    <w:rsid w:val="002E3C61"/>
    <w:rsid w:val="002E4F56"/>
    <w:rsid w:val="002E6901"/>
    <w:rsid w:val="002F1521"/>
    <w:rsid w:val="002F1DE5"/>
    <w:rsid w:val="002F31E0"/>
    <w:rsid w:val="002F6D30"/>
    <w:rsid w:val="002F78DB"/>
    <w:rsid w:val="00300ECA"/>
    <w:rsid w:val="00302116"/>
    <w:rsid w:val="003028EA"/>
    <w:rsid w:val="003032C0"/>
    <w:rsid w:val="00303AFE"/>
    <w:rsid w:val="00310F36"/>
    <w:rsid w:val="003116BD"/>
    <w:rsid w:val="003125D6"/>
    <w:rsid w:val="0031559A"/>
    <w:rsid w:val="00317ADA"/>
    <w:rsid w:val="00321FD7"/>
    <w:rsid w:val="00325BFD"/>
    <w:rsid w:val="00327CCD"/>
    <w:rsid w:val="00330518"/>
    <w:rsid w:val="00330932"/>
    <w:rsid w:val="00335B18"/>
    <w:rsid w:val="00336A55"/>
    <w:rsid w:val="00341343"/>
    <w:rsid w:val="00341E3A"/>
    <w:rsid w:val="003435F6"/>
    <w:rsid w:val="00344744"/>
    <w:rsid w:val="00344CFF"/>
    <w:rsid w:val="00350BB1"/>
    <w:rsid w:val="00350F19"/>
    <w:rsid w:val="00352BE2"/>
    <w:rsid w:val="00352C65"/>
    <w:rsid w:val="00352E24"/>
    <w:rsid w:val="00353B90"/>
    <w:rsid w:val="00354BEE"/>
    <w:rsid w:val="00355016"/>
    <w:rsid w:val="00355793"/>
    <w:rsid w:val="003579D2"/>
    <w:rsid w:val="00357D85"/>
    <w:rsid w:val="0036264D"/>
    <w:rsid w:val="00365390"/>
    <w:rsid w:val="0037168D"/>
    <w:rsid w:val="003716D7"/>
    <w:rsid w:val="00371804"/>
    <w:rsid w:val="00371D9C"/>
    <w:rsid w:val="00372018"/>
    <w:rsid w:val="003727A1"/>
    <w:rsid w:val="00373362"/>
    <w:rsid w:val="00375B7E"/>
    <w:rsid w:val="003766AE"/>
    <w:rsid w:val="003769DE"/>
    <w:rsid w:val="003772BA"/>
    <w:rsid w:val="0038081B"/>
    <w:rsid w:val="00380D8C"/>
    <w:rsid w:val="0038157B"/>
    <w:rsid w:val="00382275"/>
    <w:rsid w:val="0038385A"/>
    <w:rsid w:val="0038438C"/>
    <w:rsid w:val="00385235"/>
    <w:rsid w:val="00385249"/>
    <w:rsid w:val="0038706F"/>
    <w:rsid w:val="00391E01"/>
    <w:rsid w:val="00393C3D"/>
    <w:rsid w:val="003A31F2"/>
    <w:rsid w:val="003A33CC"/>
    <w:rsid w:val="003A3418"/>
    <w:rsid w:val="003B268E"/>
    <w:rsid w:val="003B2D62"/>
    <w:rsid w:val="003B33A7"/>
    <w:rsid w:val="003B78A5"/>
    <w:rsid w:val="003C0316"/>
    <w:rsid w:val="003C1DCD"/>
    <w:rsid w:val="003C653C"/>
    <w:rsid w:val="003D1502"/>
    <w:rsid w:val="003D319E"/>
    <w:rsid w:val="003D4760"/>
    <w:rsid w:val="003D5D0C"/>
    <w:rsid w:val="003E02AE"/>
    <w:rsid w:val="003E1AF3"/>
    <w:rsid w:val="003E2C11"/>
    <w:rsid w:val="003E3944"/>
    <w:rsid w:val="003E4448"/>
    <w:rsid w:val="003E55B4"/>
    <w:rsid w:val="003E61A0"/>
    <w:rsid w:val="003E6B1D"/>
    <w:rsid w:val="003F14AF"/>
    <w:rsid w:val="003F2612"/>
    <w:rsid w:val="003F5040"/>
    <w:rsid w:val="003F6241"/>
    <w:rsid w:val="003F7371"/>
    <w:rsid w:val="0040162D"/>
    <w:rsid w:val="0040195C"/>
    <w:rsid w:val="004041F9"/>
    <w:rsid w:val="00404AA4"/>
    <w:rsid w:val="00406193"/>
    <w:rsid w:val="00406668"/>
    <w:rsid w:val="0040799E"/>
    <w:rsid w:val="00407F07"/>
    <w:rsid w:val="0041065E"/>
    <w:rsid w:val="004123E5"/>
    <w:rsid w:val="00413F67"/>
    <w:rsid w:val="004140EE"/>
    <w:rsid w:val="0041428A"/>
    <w:rsid w:val="004147ED"/>
    <w:rsid w:val="0041562D"/>
    <w:rsid w:val="00415DE8"/>
    <w:rsid w:val="00416035"/>
    <w:rsid w:val="0041625B"/>
    <w:rsid w:val="0042028E"/>
    <w:rsid w:val="00422EDE"/>
    <w:rsid w:val="00422F95"/>
    <w:rsid w:val="0042462A"/>
    <w:rsid w:val="00424BE2"/>
    <w:rsid w:val="00426DB1"/>
    <w:rsid w:val="00427A0A"/>
    <w:rsid w:val="00430AB3"/>
    <w:rsid w:val="00433456"/>
    <w:rsid w:val="00434304"/>
    <w:rsid w:val="00436531"/>
    <w:rsid w:val="0043690D"/>
    <w:rsid w:val="00437BD1"/>
    <w:rsid w:val="00443E1F"/>
    <w:rsid w:val="00446AB6"/>
    <w:rsid w:val="00447145"/>
    <w:rsid w:val="00452AC0"/>
    <w:rsid w:val="004548A7"/>
    <w:rsid w:val="004548B8"/>
    <w:rsid w:val="0046055F"/>
    <w:rsid w:val="004619E4"/>
    <w:rsid w:val="00462704"/>
    <w:rsid w:val="00462978"/>
    <w:rsid w:val="00462D30"/>
    <w:rsid w:val="00462E96"/>
    <w:rsid w:val="004636F6"/>
    <w:rsid w:val="0046461F"/>
    <w:rsid w:val="004647E2"/>
    <w:rsid w:val="00464B23"/>
    <w:rsid w:val="00465358"/>
    <w:rsid w:val="004667CF"/>
    <w:rsid w:val="00467BCC"/>
    <w:rsid w:val="004706C7"/>
    <w:rsid w:val="00471533"/>
    <w:rsid w:val="004715C7"/>
    <w:rsid w:val="0047259F"/>
    <w:rsid w:val="00473992"/>
    <w:rsid w:val="00475749"/>
    <w:rsid w:val="00475B2F"/>
    <w:rsid w:val="004769B4"/>
    <w:rsid w:val="00476B31"/>
    <w:rsid w:val="00484D5E"/>
    <w:rsid w:val="004854F1"/>
    <w:rsid w:val="004872A1"/>
    <w:rsid w:val="00487C93"/>
    <w:rsid w:val="00491375"/>
    <w:rsid w:val="00492CEE"/>
    <w:rsid w:val="00493902"/>
    <w:rsid w:val="004A3F15"/>
    <w:rsid w:val="004A4D0E"/>
    <w:rsid w:val="004A54D4"/>
    <w:rsid w:val="004B0FF3"/>
    <w:rsid w:val="004B40C8"/>
    <w:rsid w:val="004B4855"/>
    <w:rsid w:val="004B6D47"/>
    <w:rsid w:val="004B7C7D"/>
    <w:rsid w:val="004B7FAE"/>
    <w:rsid w:val="004C06FF"/>
    <w:rsid w:val="004C159D"/>
    <w:rsid w:val="004C2A31"/>
    <w:rsid w:val="004C3F12"/>
    <w:rsid w:val="004C470C"/>
    <w:rsid w:val="004C5326"/>
    <w:rsid w:val="004C549C"/>
    <w:rsid w:val="004C5796"/>
    <w:rsid w:val="004C660D"/>
    <w:rsid w:val="004C7AD1"/>
    <w:rsid w:val="004C7B8A"/>
    <w:rsid w:val="004D095B"/>
    <w:rsid w:val="004D0DD9"/>
    <w:rsid w:val="004D360E"/>
    <w:rsid w:val="004D3EB1"/>
    <w:rsid w:val="004D4B5F"/>
    <w:rsid w:val="004D76F9"/>
    <w:rsid w:val="004E2DA7"/>
    <w:rsid w:val="004E354E"/>
    <w:rsid w:val="004E50E6"/>
    <w:rsid w:val="004F0604"/>
    <w:rsid w:val="004F0836"/>
    <w:rsid w:val="004F1430"/>
    <w:rsid w:val="004F3262"/>
    <w:rsid w:val="004F3C63"/>
    <w:rsid w:val="004F48E2"/>
    <w:rsid w:val="004F79DA"/>
    <w:rsid w:val="004F7CA1"/>
    <w:rsid w:val="005004AA"/>
    <w:rsid w:val="00500A3D"/>
    <w:rsid w:val="005024B6"/>
    <w:rsid w:val="00502EDE"/>
    <w:rsid w:val="005047C2"/>
    <w:rsid w:val="00505EAE"/>
    <w:rsid w:val="00506EAD"/>
    <w:rsid w:val="00506FA9"/>
    <w:rsid w:val="00507BDC"/>
    <w:rsid w:val="0051410F"/>
    <w:rsid w:val="00514335"/>
    <w:rsid w:val="00514AE0"/>
    <w:rsid w:val="00516F07"/>
    <w:rsid w:val="0051796F"/>
    <w:rsid w:val="00517C50"/>
    <w:rsid w:val="00520B69"/>
    <w:rsid w:val="0052116F"/>
    <w:rsid w:val="00524BA1"/>
    <w:rsid w:val="00526CD5"/>
    <w:rsid w:val="0052755F"/>
    <w:rsid w:val="00532DEA"/>
    <w:rsid w:val="00533620"/>
    <w:rsid w:val="00534362"/>
    <w:rsid w:val="005372D8"/>
    <w:rsid w:val="005373FA"/>
    <w:rsid w:val="00540455"/>
    <w:rsid w:val="00540A97"/>
    <w:rsid w:val="005446D7"/>
    <w:rsid w:val="005457B9"/>
    <w:rsid w:val="005472D9"/>
    <w:rsid w:val="0055017B"/>
    <w:rsid w:val="0055039C"/>
    <w:rsid w:val="005507E5"/>
    <w:rsid w:val="00550FB7"/>
    <w:rsid w:val="005513D7"/>
    <w:rsid w:val="00553F48"/>
    <w:rsid w:val="005602C3"/>
    <w:rsid w:val="00560A82"/>
    <w:rsid w:val="00560EC5"/>
    <w:rsid w:val="00561DEB"/>
    <w:rsid w:val="00562DF0"/>
    <w:rsid w:val="00564373"/>
    <w:rsid w:val="00564ED9"/>
    <w:rsid w:val="00565FBB"/>
    <w:rsid w:val="00566397"/>
    <w:rsid w:val="00566DD7"/>
    <w:rsid w:val="00566FB7"/>
    <w:rsid w:val="00567105"/>
    <w:rsid w:val="00567339"/>
    <w:rsid w:val="00567501"/>
    <w:rsid w:val="0057171C"/>
    <w:rsid w:val="00571880"/>
    <w:rsid w:val="00571CB9"/>
    <w:rsid w:val="005724A5"/>
    <w:rsid w:val="00574D1A"/>
    <w:rsid w:val="00576280"/>
    <w:rsid w:val="005774F5"/>
    <w:rsid w:val="00577973"/>
    <w:rsid w:val="00581A54"/>
    <w:rsid w:val="00581E37"/>
    <w:rsid w:val="00583301"/>
    <w:rsid w:val="005841F7"/>
    <w:rsid w:val="00585807"/>
    <w:rsid w:val="005858CC"/>
    <w:rsid w:val="00585B38"/>
    <w:rsid w:val="00585C42"/>
    <w:rsid w:val="00586251"/>
    <w:rsid w:val="00586387"/>
    <w:rsid w:val="00587710"/>
    <w:rsid w:val="0058797F"/>
    <w:rsid w:val="005908B0"/>
    <w:rsid w:val="00592B5F"/>
    <w:rsid w:val="00593C79"/>
    <w:rsid w:val="00593D4D"/>
    <w:rsid w:val="0059786D"/>
    <w:rsid w:val="005A28F9"/>
    <w:rsid w:val="005A2FDA"/>
    <w:rsid w:val="005A3755"/>
    <w:rsid w:val="005A3BBA"/>
    <w:rsid w:val="005A3F74"/>
    <w:rsid w:val="005A6C3D"/>
    <w:rsid w:val="005B0260"/>
    <w:rsid w:val="005B2337"/>
    <w:rsid w:val="005B2D64"/>
    <w:rsid w:val="005B3114"/>
    <w:rsid w:val="005B34B7"/>
    <w:rsid w:val="005B3CBF"/>
    <w:rsid w:val="005B461B"/>
    <w:rsid w:val="005B4955"/>
    <w:rsid w:val="005B4957"/>
    <w:rsid w:val="005B4C79"/>
    <w:rsid w:val="005C02AF"/>
    <w:rsid w:val="005C0BEB"/>
    <w:rsid w:val="005C0DF2"/>
    <w:rsid w:val="005C15FC"/>
    <w:rsid w:val="005C27B1"/>
    <w:rsid w:val="005C3159"/>
    <w:rsid w:val="005C4893"/>
    <w:rsid w:val="005C4ADD"/>
    <w:rsid w:val="005C64D8"/>
    <w:rsid w:val="005C71EF"/>
    <w:rsid w:val="005C72EA"/>
    <w:rsid w:val="005C7445"/>
    <w:rsid w:val="005C7BA7"/>
    <w:rsid w:val="005C7EED"/>
    <w:rsid w:val="005D0607"/>
    <w:rsid w:val="005D0B24"/>
    <w:rsid w:val="005D0C03"/>
    <w:rsid w:val="005D1B0C"/>
    <w:rsid w:val="005D1E17"/>
    <w:rsid w:val="005D35DD"/>
    <w:rsid w:val="005D61FC"/>
    <w:rsid w:val="005D695D"/>
    <w:rsid w:val="005E0698"/>
    <w:rsid w:val="005E3CB0"/>
    <w:rsid w:val="005E5594"/>
    <w:rsid w:val="005E5AC6"/>
    <w:rsid w:val="005E686C"/>
    <w:rsid w:val="005E6CBC"/>
    <w:rsid w:val="005E72C3"/>
    <w:rsid w:val="005F25D9"/>
    <w:rsid w:val="005F2A4E"/>
    <w:rsid w:val="005F3DD7"/>
    <w:rsid w:val="005F3E89"/>
    <w:rsid w:val="005F45C3"/>
    <w:rsid w:val="005F46A8"/>
    <w:rsid w:val="005F4B28"/>
    <w:rsid w:val="005F4DC3"/>
    <w:rsid w:val="00600B52"/>
    <w:rsid w:val="00600C45"/>
    <w:rsid w:val="00601555"/>
    <w:rsid w:val="00601E53"/>
    <w:rsid w:val="0060251B"/>
    <w:rsid w:val="00602BA4"/>
    <w:rsid w:val="00603CBA"/>
    <w:rsid w:val="0060464C"/>
    <w:rsid w:val="00605B5B"/>
    <w:rsid w:val="006073EB"/>
    <w:rsid w:val="00611376"/>
    <w:rsid w:val="006113A9"/>
    <w:rsid w:val="00614CF9"/>
    <w:rsid w:val="006153E8"/>
    <w:rsid w:val="0061564F"/>
    <w:rsid w:val="00616BDA"/>
    <w:rsid w:val="00617104"/>
    <w:rsid w:val="006179B4"/>
    <w:rsid w:val="006212F6"/>
    <w:rsid w:val="00621E5F"/>
    <w:rsid w:val="00621FB5"/>
    <w:rsid w:val="00624B50"/>
    <w:rsid w:val="0062643D"/>
    <w:rsid w:val="00626E49"/>
    <w:rsid w:val="006278AF"/>
    <w:rsid w:val="00630F71"/>
    <w:rsid w:val="00632F4F"/>
    <w:rsid w:val="00633406"/>
    <w:rsid w:val="00641124"/>
    <w:rsid w:val="00642A7B"/>
    <w:rsid w:val="00645DF0"/>
    <w:rsid w:val="006460A2"/>
    <w:rsid w:val="006466E0"/>
    <w:rsid w:val="00647ED5"/>
    <w:rsid w:val="00651FA9"/>
    <w:rsid w:val="006537AE"/>
    <w:rsid w:val="0065390F"/>
    <w:rsid w:val="00654ADE"/>
    <w:rsid w:val="006554E2"/>
    <w:rsid w:val="00657FC0"/>
    <w:rsid w:val="006602E3"/>
    <w:rsid w:val="00661727"/>
    <w:rsid w:val="00662321"/>
    <w:rsid w:val="00663133"/>
    <w:rsid w:val="00665C42"/>
    <w:rsid w:val="006679ED"/>
    <w:rsid w:val="00667A20"/>
    <w:rsid w:val="00667D81"/>
    <w:rsid w:val="006718F9"/>
    <w:rsid w:val="00671C6C"/>
    <w:rsid w:val="00671E0F"/>
    <w:rsid w:val="00672C9D"/>
    <w:rsid w:val="00673524"/>
    <w:rsid w:val="0067368C"/>
    <w:rsid w:val="0067374E"/>
    <w:rsid w:val="00674B7A"/>
    <w:rsid w:val="006769C9"/>
    <w:rsid w:val="0067774F"/>
    <w:rsid w:val="00684801"/>
    <w:rsid w:val="00686BFB"/>
    <w:rsid w:val="00686DA1"/>
    <w:rsid w:val="00686EA5"/>
    <w:rsid w:val="00687C6B"/>
    <w:rsid w:val="006912BB"/>
    <w:rsid w:val="0069223B"/>
    <w:rsid w:val="00694997"/>
    <w:rsid w:val="00694C69"/>
    <w:rsid w:val="00695DC8"/>
    <w:rsid w:val="006A0221"/>
    <w:rsid w:val="006A0D48"/>
    <w:rsid w:val="006A19F2"/>
    <w:rsid w:val="006A42D8"/>
    <w:rsid w:val="006A55F4"/>
    <w:rsid w:val="006A5638"/>
    <w:rsid w:val="006A734B"/>
    <w:rsid w:val="006A7D48"/>
    <w:rsid w:val="006B02C9"/>
    <w:rsid w:val="006B1208"/>
    <w:rsid w:val="006B12D5"/>
    <w:rsid w:val="006B2C97"/>
    <w:rsid w:val="006B2CDE"/>
    <w:rsid w:val="006B68C2"/>
    <w:rsid w:val="006C0525"/>
    <w:rsid w:val="006C071A"/>
    <w:rsid w:val="006C0E7E"/>
    <w:rsid w:val="006C21B3"/>
    <w:rsid w:val="006C2B24"/>
    <w:rsid w:val="006C4C51"/>
    <w:rsid w:val="006C64F1"/>
    <w:rsid w:val="006C7688"/>
    <w:rsid w:val="006D01AD"/>
    <w:rsid w:val="006D0868"/>
    <w:rsid w:val="006D18C2"/>
    <w:rsid w:val="006D1DC5"/>
    <w:rsid w:val="006D405E"/>
    <w:rsid w:val="006D63B8"/>
    <w:rsid w:val="006E2AAE"/>
    <w:rsid w:val="006E3986"/>
    <w:rsid w:val="006E52BB"/>
    <w:rsid w:val="006E7541"/>
    <w:rsid w:val="006E76A4"/>
    <w:rsid w:val="006E776C"/>
    <w:rsid w:val="006F027D"/>
    <w:rsid w:val="006F1955"/>
    <w:rsid w:val="006F3303"/>
    <w:rsid w:val="006F3677"/>
    <w:rsid w:val="006F3DAE"/>
    <w:rsid w:val="006F4CED"/>
    <w:rsid w:val="006F4DD7"/>
    <w:rsid w:val="006F56CE"/>
    <w:rsid w:val="006F77F8"/>
    <w:rsid w:val="006F7A56"/>
    <w:rsid w:val="007012AB"/>
    <w:rsid w:val="0070141F"/>
    <w:rsid w:val="00701899"/>
    <w:rsid w:val="007028E2"/>
    <w:rsid w:val="0070322C"/>
    <w:rsid w:val="00704B43"/>
    <w:rsid w:val="0070547B"/>
    <w:rsid w:val="007057FD"/>
    <w:rsid w:val="00705D47"/>
    <w:rsid w:val="007105E7"/>
    <w:rsid w:val="00711211"/>
    <w:rsid w:val="007126BD"/>
    <w:rsid w:val="00712973"/>
    <w:rsid w:val="00717631"/>
    <w:rsid w:val="00717C5F"/>
    <w:rsid w:val="00717CB9"/>
    <w:rsid w:val="00720573"/>
    <w:rsid w:val="00721784"/>
    <w:rsid w:val="00722B29"/>
    <w:rsid w:val="00723598"/>
    <w:rsid w:val="0072379B"/>
    <w:rsid w:val="007254DD"/>
    <w:rsid w:val="00725AA6"/>
    <w:rsid w:val="00726BA9"/>
    <w:rsid w:val="0073374B"/>
    <w:rsid w:val="00733AF9"/>
    <w:rsid w:val="007345D6"/>
    <w:rsid w:val="0073485B"/>
    <w:rsid w:val="0073541D"/>
    <w:rsid w:val="007360E8"/>
    <w:rsid w:val="007369F7"/>
    <w:rsid w:val="00745096"/>
    <w:rsid w:val="007461F3"/>
    <w:rsid w:val="0074623C"/>
    <w:rsid w:val="00746C95"/>
    <w:rsid w:val="00750A48"/>
    <w:rsid w:val="00752F20"/>
    <w:rsid w:val="00755831"/>
    <w:rsid w:val="00755B84"/>
    <w:rsid w:val="00756B0E"/>
    <w:rsid w:val="00760D0A"/>
    <w:rsid w:val="007615D2"/>
    <w:rsid w:val="0076298A"/>
    <w:rsid w:val="00762BCA"/>
    <w:rsid w:val="0076476B"/>
    <w:rsid w:val="00764C93"/>
    <w:rsid w:val="007660E6"/>
    <w:rsid w:val="00771CDD"/>
    <w:rsid w:val="00773AF4"/>
    <w:rsid w:val="0077540A"/>
    <w:rsid w:val="00775C38"/>
    <w:rsid w:val="007764DB"/>
    <w:rsid w:val="00776635"/>
    <w:rsid w:val="0078079A"/>
    <w:rsid w:val="00783C1B"/>
    <w:rsid w:val="00784525"/>
    <w:rsid w:val="00786EE0"/>
    <w:rsid w:val="00790AC4"/>
    <w:rsid w:val="00791353"/>
    <w:rsid w:val="00792761"/>
    <w:rsid w:val="00793618"/>
    <w:rsid w:val="007945BC"/>
    <w:rsid w:val="007951CB"/>
    <w:rsid w:val="0079526C"/>
    <w:rsid w:val="0079662C"/>
    <w:rsid w:val="00797271"/>
    <w:rsid w:val="007A0E67"/>
    <w:rsid w:val="007A506A"/>
    <w:rsid w:val="007A7A09"/>
    <w:rsid w:val="007B082B"/>
    <w:rsid w:val="007B1531"/>
    <w:rsid w:val="007B26B0"/>
    <w:rsid w:val="007B3064"/>
    <w:rsid w:val="007B3FAA"/>
    <w:rsid w:val="007B5663"/>
    <w:rsid w:val="007B57F5"/>
    <w:rsid w:val="007B59E2"/>
    <w:rsid w:val="007B5AA8"/>
    <w:rsid w:val="007B74B6"/>
    <w:rsid w:val="007B7FA3"/>
    <w:rsid w:val="007C143A"/>
    <w:rsid w:val="007C459F"/>
    <w:rsid w:val="007C5148"/>
    <w:rsid w:val="007C7535"/>
    <w:rsid w:val="007D45D3"/>
    <w:rsid w:val="007D510F"/>
    <w:rsid w:val="007D5C4A"/>
    <w:rsid w:val="007D6066"/>
    <w:rsid w:val="007D6580"/>
    <w:rsid w:val="007D7647"/>
    <w:rsid w:val="007E22FF"/>
    <w:rsid w:val="007E2685"/>
    <w:rsid w:val="007E32EC"/>
    <w:rsid w:val="007E428A"/>
    <w:rsid w:val="007E56C5"/>
    <w:rsid w:val="007E75E2"/>
    <w:rsid w:val="007F0510"/>
    <w:rsid w:val="007F27D2"/>
    <w:rsid w:val="007F56E6"/>
    <w:rsid w:val="007F6540"/>
    <w:rsid w:val="007F6B90"/>
    <w:rsid w:val="007F7461"/>
    <w:rsid w:val="00801876"/>
    <w:rsid w:val="00802C0D"/>
    <w:rsid w:val="0080369D"/>
    <w:rsid w:val="00803A5B"/>
    <w:rsid w:val="00804160"/>
    <w:rsid w:val="00804D12"/>
    <w:rsid w:val="00804FB1"/>
    <w:rsid w:val="00805183"/>
    <w:rsid w:val="008055C1"/>
    <w:rsid w:val="00807883"/>
    <w:rsid w:val="00811151"/>
    <w:rsid w:val="00811614"/>
    <w:rsid w:val="008116B0"/>
    <w:rsid w:val="008131C1"/>
    <w:rsid w:val="00813ADC"/>
    <w:rsid w:val="00813FBA"/>
    <w:rsid w:val="008148E0"/>
    <w:rsid w:val="00815830"/>
    <w:rsid w:val="0081601E"/>
    <w:rsid w:val="00816467"/>
    <w:rsid w:val="00820353"/>
    <w:rsid w:val="008218E3"/>
    <w:rsid w:val="00822B39"/>
    <w:rsid w:val="00822DAB"/>
    <w:rsid w:val="008245DF"/>
    <w:rsid w:val="0082534E"/>
    <w:rsid w:val="00826F51"/>
    <w:rsid w:val="0083009D"/>
    <w:rsid w:val="0083080D"/>
    <w:rsid w:val="00830C28"/>
    <w:rsid w:val="00831E4C"/>
    <w:rsid w:val="0083202E"/>
    <w:rsid w:val="00834E13"/>
    <w:rsid w:val="00835988"/>
    <w:rsid w:val="00842FF0"/>
    <w:rsid w:val="008442D6"/>
    <w:rsid w:val="00844E52"/>
    <w:rsid w:val="00844FCD"/>
    <w:rsid w:val="0084509C"/>
    <w:rsid w:val="0084523A"/>
    <w:rsid w:val="00846015"/>
    <w:rsid w:val="0085248A"/>
    <w:rsid w:val="00854EEC"/>
    <w:rsid w:val="0085520B"/>
    <w:rsid w:val="0085630B"/>
    <w:rsid w:val="0085748C"/>
    <w:rsid w:val="00860399"/>
    <w:rsid w:val="008624DF"/>
    <w:rsid w:val="0086711B"/>
    <w:rsid w:val="00867D7E"/>
    <w:rsid w:val="00871988"/>
    <w:rsid w:val="00871ABA"/>
    <w:rsid w:val="00872A53"/>
    <w:rsid w:val="00873686"/>
    <w:rsid w:val="00873EF4"/>
    <w:rsid w:val="00880B8D"/>
    <w:rsid w:val="00881AC1"/>
    <w:rsid w:val="0088224F"/>
    <w:rsid w:val="0088275A"/>
    <w:rsid w:val="00882795"/>
    <w:rsid w:val="00883CD0"/>
    <w:rsid w:val="00884313"/>
    <w:rsid w:val="00890776"/>
    <w:rsid w:val="008907A4"/>
    <w:rsid w:val="0089151C"/>
    <w:rsid w:val="00892541"/>
    <w:rsid w:val="00893299"/>
    <w:rsid w:val="00895236"/>
    <w:rsid w:val="00895AF4"/>
    <w:rsid w:val="00896264"/>
    <w:rsid w:val="00897DDD"/>
    <w:rsid w:val="008A0AE4"/>
    <w:rsid w:val="008A2C58"/>
    <w:rsid w:val="008A3AF8"/>
    <w:rsid w:val="008A3F0F"/>
    <w:rsid w:val="008A3F21"/>
    <w:rsid w:val="008A4463"/>
    <w:rsid w:val="008A66E4"/>
    <w:rsid w:val="008A73E4"/>
    <w:rsid w:val="008B1496"/>
    <w:rsid w:val="008B17F4"/>
    <w:rsid w:val="008B29A1"/>
    <w:rsid w:val="008B2EBD"/>
    <w:rsid w:val="008B407C"/>
    <w:rsid w:val="008B7F05"/>
    <w:rsid w:val="008C027B"/>
    <w:rsid w:val="008C0FD6"/>
    <w:rsid w:val="008C13BA"/>
    <w:rsid w:val="008C2F69"/>
    <w:rsid w:val="008C5E34"/>
    <w:rsid w:val="008C6089"/>
    <w:rsid w:val="008C7170"/>
    <w:rsid w:val="008C77BE"/>
    <w:rsid w:val="008C7A2B"/>
    <w:rsid w:val="008D06B6"/>
    <w:rsid w:val="008D0BC0"/>
    <w:rsid w:val="008D0DDF"/>
    <w:rsid w:val="008D31D2"/>
    <w:rsid w:val="008D3C4D"/>
    <w:rsid w:val="008D6A39"/>
    <w:rsid w:val="008D70B0"/>
    <w:rsid w:val="008E17C0"/>
    <w:rsid w:val="008E32D4"/>
    <w:rsid w:val="008E3AEC"/>
    <w:rsid w:val="008E458F"/>
    <w:rsid w:val="008E76E0"/>
    <w:rsid w:val="008E7DD4"/>
    <w:rsid w:val="008F0406"/>
    <w:rsid w:val="008F0704"/>
    <w:rsid w:val="008F0E26"/>
    <w:rsid w:val="008F1FB5"/>
    <w:rsid w:val="008F2C85"/>
    <w:rsid w:val="008F470B"/>
    <w:rsid w:val="008F58FC"/>
    <w:rsid w:val="00900137"/>
    <w:rsid w:val="009001ED"/>
    <w:rsid w:val="009003C5"/>
    <w:rsid w:val="00900582"/>
    <w:rsid w:val="00900AD0"/>
    <w:rsid w:val="00902C1E"/>
    <w:rsid w:val="0090430E"/>
    <w:rsid w:val="0090482B"/>
    <w:rsid w:val="00904EC2"/>
    <w:rsid w:val="00904F1B"/>
    <w:rsid w:val="00910495"/>
    <w:rsid w:val="0091054C"/>
    <w:rsid w:val="00912A29"/>
    <w:rsid w:val="00913A5C"/>
    <w:rsid w:val="0091506B"/>
    <w:rsid w:val="00915276"/>
    <w:rsid w:val="00916D5B"/>
    <w:rsid w:val="0091796C"/>
    <w:rsid w:val="009207CF"/>
    <w:rsid w:val="00921973"/>
    <w:rsid w:val="009220DA"/>
    <w:rsid w:val="00922B7C"/>
    <w:rsid w:val="00923BCA"/>
    <w:rsid w:val="009242A3"/>
    <w:rsid w:val="0092570A"/>
    <w:rsid w:val="00925729"/>
    <w:rsid w:val="009268E1"/>
    <w:rsid w:val="009309FE"/>
    <w:rsid w:val="009324C6"/>
    <w:rsid w:val="00932C37"/>
    <w:rsid w:val="0093320D"/>
    <w:rsid w:val="00933B9A"/>
    <w:rsid w:val="009348C8"/>
    <w:rsid w:val="00935E0D"/>
    <w:rsid w:val="00936B7C"/>
    <w:rsid w:val="00942C2F"/>
    <w:rsid w:val="00943086"/>
    <w:rsid w:val="0094347C"/>
    <w:rsid w:val="00943E55"/>
    <w:rsid w:val="009470CC"/>
    <w:rsid w:val="00947224"/>
    <w:rsid w:val="009476EF"/>
    <w:rsid w:val="00950515"/>
    <w:rsid w:val="00950955"/>
    <w:rsid w:val="00952434"/>
    <w:rsid w:val="00954051"/>
    <w:rsid w:val="0095469C"/>
    <w:rsid w:val="00954E8E"/>
    <w:rsid w:val="00955A34"/>
    <w:rsid w:val="00956269"/>
    <w:rsid w:val="00956D6B"/>
    <w:rsid w:val="00957D67"/>
    <w:rsid w:val="00957EDB"/>
    <w:rsid w:val="00961F56"/>
    <w:rsid w:val="00962182"/>
    <w:rsid w:val="00964124"/>
    <w:rsid w:val="009648B9"/>
    <w:rsid w:val="009662EF"/>
    <w:rsid w:val="00970F66"/>
    <w:rsid w:val="0097119F"/>
    <w:rsid w:val="009748B8"/>
    <w:rsid w:val="0097555A"/>
    <w:rsid w:val="009765FC"/>
    <w:rsid w:val="00980674"/>
    <w:rsid w:val="00981547"/>
    <w:rsid w:val="00981DF3"/>
    <w:rsid w:val="00984BFA"/>
    <w:rsid w:val="00984BFC"/>
    <w:rsid w:val="00986BB5"/>
    <w:rsid w:val="00986BFF"/>
    <w:rsid w:val="009905E9"/>
    <w:rsid w:val="009906C0"/>
    <w:rsid w:val="0099090C"/>
    <w:rsid w:val="00992DDA"/>
    <w:rsid w:val="00994CF7"/>
    <w:rsid w:val="0099515D"/>
    <w:rsid w:val="0099751D"/>
    <w:rsid w:val="009977AC"/>
    <w:rsid w:val="00997A86"/>
    <w:rsid w:val="009A1187"/>
    <w:rsid w:val="009A35C0"/>
    <w:rsid w:val="009A4CFE"/>
    <w:rsid w:val="009A560E"/>
    <w:rsid w:val="009A7425"/>
    <w:rsid w:val="009A7460"/>
    <w:rsid w:val="009A75CF"/>
    <w:rsid w:val="009A7BEA"/>
    <w:rsid w:val="009A7C17"/>
    <w:rsid w:val="009B000F"/>
    <w:rsid w:val="009B182B"/>
    <w:rsid w:val="009B1F76"/>
    <w:rsid w:val="009B2773"/>
    <w:rsid w:val="009B43AB"/>
    <w:rsid w:val="009B69E7"/>
    <w:rsid w:val="009B6C89"/>
    <w:rsid w:val="009C10CA"/>
    <w:rsid w:val="009C15CB"/>
    <w:rsid w:val="009C3FE3"/>
    <w:rsid w:val="009C5E3D"/>
    <w:rsid w:val="009C6343"/>
    <w:rsid w:val="009C7E2E"/>
    <w:rsid w:val="009D080D"/>
    <w:rsid w:val="009D1F53"/>
    <w:rsid w:val="009D2A32"/>
    <w:rsid w:val="009D3EEF"/>
    <w:rsid w:val="009D7BB2"/>
    <w:rsid w:val="009E053F"/>
    <w:rsid w:val="009E0E8D"/>
    <w:rsid w:val="009F11FA"/>
    <w:rsid w:val="009F3CD4"/>
    <w:rsid w:val="009F616C"/>
    <w:rsid w:val="00A01823"/>
    <w:rsid w:val="00A03342"/>
    <w:rsid w:val="00A06460"/>
    <w:rsid w:val="00A07FAB"/>
    <w:rsid w:val="00A1179D"/>
    <w:rsid w:val="00A128FA"/>
    <w:rsid w:val="00A2013E"/>
    <w:rsid w:val="00A21D86"/>
    <w:rsid w:val="00A23377"/>
    <w:rsid w:val="00A237D3"/>
    <w:rsid w:val="00A24038"/>
    <w:rsid w:val="00A2477A"/>
    <w:rsid w:val="00A26ABB"/>
    <w:rsid w:val="00A26DC7"/>
    <w:rsid w:val="00A27825"/>
    <w:rsid w:val="00A32922"/>
    <w:rsid w:val="00A33296"/>
    <w:rsid w:val="00A3455A"/>
    <w:rsid w:val="00A359BE"/>
    <w:rsid w:val="00A35D8D"/>
    <w:rsid w:val="00A370AF"/>
    <w:rsid w:val="00A3727B"/>
    <w:rsid w:val="00A40FA1"/>
    <w:rsid w:val="00A416BE"/>
    <w:rsid w:val="00A4242A"/>
    <w:rsid w:val="00A42481"/>
    <w:rsid w:val="00A42768"/>
    <w:rsid w:val="00A439EC"/>
    <w:rsid w:val="00A4524A"/>
    <w:rsid w:val="00A47A90"/>
    <w:rsid w:val="00A52BFE"/>
    <w:rsid w:val="00A52F1F"/>
    <w:rsid w:val="00A53B08"/>
    <w:rsid w:val="00A567DD"/>
    <w:rsid w:val="00A5774D"/>
    <w:rsid w:val="00A600FC"/>
    <w:rsid w:val="00A60DED"/>
    <w:rsid w:val="00A633D4"/>
    <w:rsid w:val="00A64384"/>
    <w:rsid w:val="00A64A31"/>
    <w:rsid w:val="00A64E53"/>
    <w:rsid w:val="00A64ECC"/>
    <w:rsid w:val="00A657F3"/>
    <w:rsid w:val="00A6661D"/>
    <w:rsid w:val="00A67BA4"/>
    <w:rsid w:val="00A70FBF"/>
    <w:rsid w:val="00A71517"/>
    <w:rsid w:val="00A71C54"/>
    <w:rsid w:val="00A72150"/>
    <w:rsid w:val="00A73454"/>
    <w:rsid w:val="00A76487"/>
    <w:rsid w:val="00A801F5"/>
    <w:rsid w:val="00A8080F"/>
    <w:rsid w:val="00A808DB"/>
    <w:rsid w:val="00A81F89"/>
    <w:rsid w:val="00A84EEA"/>
    <w:rsid w:val="00A8525F"/>
    <w:rsid w:val="00A855C7"/>
    <w:rsid w:val="00A87A7A"/>
    <w:rsid w:val="00A900C5"/>
    <w:rsid w:val="00A90613"/>
    <w:rsid w:val="00A9116F"/>
    <w:rsid w:val="00A92173"/>
    <w:rsid w:val="00A94CB7"/>
    <w:rsid w:val="00A97E96"/>
    <w:rsid w:val="00AA0A33"/>
    <w:rsid w:val="00AA24BC"/>
    <w:rsid w:val="00AA4857"/>
    <w:rsid w:val="00AA757B"/>
    <w:rsid w:val="00AB05D3"/>
    <w:rsid w:val="00AB330B"/>
    <w:rsid w:val="00AB5FF2"/>
    <w:rsid w:val="00AC0EC5"/>
    <w:rsid w:val="00AC33BB"/>
    <w:rsid w:val="00AC5E1F"/>
    <w:rsid w:val="00AC6B82"/>
    <w:rsid w:val="00AC6D4F"/>
    <w:rsid w:val="00AD0B38"/>
    <w:rsid w:val="00AD2023"/>
    <w:rsid w:val="00AD3E70"/>
    <w:rsid w:val="00AD426F"/>
    <w:rsid w:val="00AD58DB"/>
    <w:rsid w:val="00AD6941"/>
    <w:rsid w:val="00AD7A77"/>
    <w:rsid w:val="00AE0C0F"/>
    <w:rsid w:val="00AE0EB4"/>
    <w:rsid w:val="00AE163D"/>
    <w:rsid w:val="00AE32BE"/>
    <w:rsid w:val="00AE43E6"/>
    <w:rsid w:val="00AE6184"/>
    <w:rsid w:val="00AE67CF"/>
    <w:rsid w:val="00AE79C3"/>
    <w:rsid w:val="00AE7F4A"/>
    <w:rsid w:val="00AF409E"/>
    <w:rsid w:val="00AF5CC3"/>
    <w:rsid w:val="00AF6864"/>
    <w:rsid w:val="00AF6916"/>
    <w:rsid w:val="00AF6FB3"/>
    <w:rsid w:val="00B00FA3"/>
    <w:rsid w:val="00B01F1E"/>
    <w:rsid w:val="00B02485"/>
    <w:rsid w:val="00B0370A"/>
    <w:rsid w:val="00B05F0A"/>
    <w:rsid w:val="00B06896"/>
    <w:rsid w:val="00B06C66"/>
    <w:rsid w:val="00B07351"/>
    <w:rsid w:val="00B07431"/>
    <w:rsid w:val="00B11024"/>
    <w:rsid w:val="00B11DB0"/>
    <w:rsid w:val="00B12B31"/>
    <w:rsid w:val="00B15528"/>
    <w:rsid w:val="00B15706"/>
    <w:rsid w:val="00B15864"/>
    <w:rsid w:val="00B164D5"/>
    <w:rsid w:val="00B16C13"/>
    <w:rsid w:val="00B17C4D"/>
    <w:rsid w:val="00B2098E"/>
    <w:rsid w:val="00B21FD5"/>
    <w:rsid w:val="00B22C79"/>
    <w:rsid w:val="00B23FDE"/>
    <w:rsid w:val="00B26177"/>
    <w:rsid w:val="00B26C99"/>
    <w:rsid w:val="00B26ED8"/>
    <w:rsid w:val="00B27B48"/>
    <w:rsid w:val="00B30316"/>
    <w:rsid w:val="00B30385"/>
    <w:rsid w:val="00B30477"/>
    <w:rsid w:val="00B37A02"/>
    <w:rsid w:val="00B37EA1"/>
    <w:rsid w:val="00B37F7B"/>
    <w:rsid w:val="00B405B5"/>
    <w:rsid w:val="00B414BC"/>
    <w:rsid w:val="00B4730A"/>
    <w:rsid w:val="00B47412"/>
    <w:rsid w:val="00B47B05"/>
    <w:rsid w:val="00B506E0"/>
    <w:rsid w:val="00B516E3"/>
    <w:rsid w:val="00B52067"/>
    <w:rsid w:val="00B5265E"/>
    <w:rsid w:val="00B52980"/>
    <w:rsid w:val="00B52A75"/>
    <w:rsid w:val="00B53534"/>
    <w:rsid w:val="00B54D68"/>
    <w:rsid w:val="00B555E7"/>
    <w:rsid w:val="00B55D73"/>
    <w:rsid w:val="00B61FAA"/>
    <w:rsid w:val="00B620CE"/>
    <w:rsid w:val="00B624FB"/>
    <w:rsid w:val="00B63E9A"/>
    <w:rsid w:val="00B641EA"/>
    <w:rsid w:val="00B6530F"/>
    <w:rsid w:val="00B67430"/>
    <w:rsid w:val="00B70B36"/>
    <w:rsid w:val="00B72B5A"/>
    <w:rsid w:val="00B737FF"/>
    <w:rsid w:val="00B73893"/>
    <w:rsid w:val="00B73E4F"/>
    <w:rsid w:val="00B77347"/>
    <w:rsid w:val="00B77C6C"/>
    <w:rsid w:val="00B80791"/>
    <w:rsid w:val="00B81ABF"/>
    <w:rsid w:val="00B84740"/>
    <w:rsid w:val="00B84A2D"/>
    <w:rsid w:val="00B863F8"/>
    <w:rsid w:val="00B87D32"/>
    <w:rsid w:val="00B90EF8"/>
    <w:rsid w:val="00B92529"/>
    <w:rsid w:val="00B926FC"/>
    <w:rsid w:val="00B935AE"/>
    <w:rsid w:val="00B9560D"/>
    <w:rsid w:val="00B96600"/>
    <w:rsid w:val="00B97CDA"/>
    <w:rsid w:val="00BA2CF8"/>
    <w:rsid w:val="00BA3FE5"/>
    <w:rsid w:val="00BA4428"/>
    <w:rsid w:val="00BA4847"/>
    <w:rsid w:val="00BA5114"/>
    <w:rsid w:val="00BA6814"/>
    <w:rsid w:val="00BB066C"/>
    <w:rsid w:val="00BB0CB0"/>
    <w:rsid w:val="00BB2133"/>
    <w:rsid w:val="00BB77E6"/>
    <w:rsid w:val="00BB7C02"/>
    <w:rsid w:val="00BC065E"/>
    <w:rsid w:val="00BC0795"/>
    <w:rsid w:val="00BC0B91"/>
    <w:rsid w:val="00BC1E91"/>
    <w:rsid w:val="00BC31B2"/>
    <w:rsid w:val="00BC5AF2"/>
    <w:rsid w:val="00BC7CBF"/>
    <w:rsid w:val="00BD1ABE"/>
    <w:rsid w:val="00BD6661"/>
    <w:rsid w:val="00BD6D26"/>
    <w:rsid w:val="00BE1202"/>
    <w:rsid w:val="00BE4EE8"/>
    <w:rsid w:val="00BE536A"/>
    <w:rsid w:val="00BE5FF0"/>
    <w:rsid w:val="00BE68D0"/>
    <w:rsid w:val="00BF0DF2"/>
    <w:rsid w:val="00BF10C5"/>
    <w:rsid w:val="00BF152B"/>
    <w:rsid w:val="00BF3170"/>
    <w:rsid w:val="00BF4659"/>
    <w:rsid w:val="00BF7004"/>
    <w:rsid w:val="00C00E17"/>
    <w:rsid w:val="00C01F34"/>
    <w:rsid w:val="00C02051"/>
    <w:rsid w:val="00C04160"/>
    <w:rsid w:val="00C04936"/>
    <w:rsid w:val="00C066B5"/>
    <w:rsid w:val="00C07472"/>
    <w:rsid w:val="00C07922"/>
    <w:rsid w:val="00C10D1D"/>
    <w:rsid w:val="00C11499"/>
    <w:rsid w:val="00C11A0A"/>
    <w:rsid w:val="00C14511"/>
    <w:rsid w:val="00C1645D"/>
    <w:rsid w:val="00C16D6A"/>
    <w:rsid w:val="00C22250"/>
    <w:rsid w:val="00C23478"/>
    <w:rsid w:val="00C237ED"/>
    <w:rsid w:val="00C2470D"/>
    <w:rsid w:val="00C2727F"/>
    <w:rsid w:val="00C30116"/>
    <w:rsid w:val="00C31929"/>
    <w:rsid w:val="00C32213"/>
    <w:rsid w:val="00C35F9B"/>
    <w:rsid w:val="00C3799C"/>
    <w:rsid w:val="00C401CF"/>
    <w:rsid w:val="00C41037"/>
    <w:rsid w:val="00C4115B"/>
    <w:rsid w:val="00C41C25"/>
    <w:rsid w:val="00C41CD8"/>
    <w:rsid w:val="00C41D74"/>
    <w:rsid w:val="00C41E08"/>
    <w:rsid w:val="00C425AF"/>
    <w:rsid w:val="00C42C1D"/>
    <w:rsid w:val="00C435E3"/>
    <w:rsid w:val="00C45820"/>
    <w:rsid w:val="00C46A71"/>
    <w:rsid w:val="00C56FF5"/>
    <w:rsid w:val="00C6068B"/>
    <w:rsid w:val="00C61AD3"/>
    <w:rsid w:val="00C64875"/>
    <w:rsid w:val="00C64A8F"/>
    <w:rsid w:val="00C64C0B"/>
    <w:rsid w:val="00C6693A"/>
    <w:rsid w:val="00C67307"/>
    <w:rsid w:val="00C67C8E"/>
    <w:rsid w:val="00C70D65"/>
    <w:rsid w:val="00C718D7"/>
    <w:rsid w:val="00C727D6"/>
    <w:rsid w:val="00C74DF1"/>
    <w:rsid w:val="00C76375"/>
    <w:rsid w:val="00C77470"/>
    <w:rsid w:val="00C77602"/>
    <w:rsid w:val="00C77988"/>
    <w:rsid w:val="00C813E7"/>
    <w:rsid w:val="00C83BBB"/>
    <w:rsid w:val="00C83E9D"/>
    <w:rsid w:val="00C8451F"/>
    <w:rsid w:val="00C86693"/>
    <w:rsid w:val="00C87491"/>
    <w:rsid w:val="00C9004D"/>
    <w:rsid w:val="00C90806"/>
    <w:rsid w:val="00C908EE"/>
    <w:rsid w:val="00C923EF"/>
    <w:rsid w:val="00C9311B"/>
    <w:rsid w:val="00C94084"/>
    <w:rsid w:val="00C95756"/>
    <w:rsid w:val="00C95FE0"/>
    <w:rsid w:val="00C96769"/>
    <w:rsid w:val="00C968F2"/>
    <w:rsid w:val="00C96A6D"/>
    <w:rsid w:val="00C9732F"/>
    <w:rsid w:val="00C97573"/>
    <w:rsid w:val="00CA0D92"/>
    <w:rsid w:val="00CA1792"/>
    <w:rsid w:val="00CA194A"/>
    <w:rsid w:val="00CA33CF"/>
    <w:rsid w:val="00CA3A9A"/>
    <w:rsid w:val="00CA3E49"/>
    <w:rsid w:val="00CA3E65"/>
    <w:rsid w:val="00CB010A"/>
    <w:rsid w:val="00CB08C9"/>
    <w:rsid w:val="00CB0AFD"/>
    <w:rsid w:val="00CB1151"/>
    <w:rsid w:val="00CB2243"/>
    <w:rsid w:val="00CB2E6B"/>
    <w:rsid w:val="00CB3E42"/>
    <w:rsid w:val="00CB51E7"/>
    <w:rsid w:val="00CB6DDD"/>
    <w:rsid w:val="00CB6EA8"/>
    <w:rsid w:val="00CB7128"/>
    <w:rsid w:val="00CB74D0"/>
    <w:rsid w:val="00CB76DB"/>
    <w:rsid w:val="00CB7817"/>
    <w:rsid w:val="00CC0FB4"/>
    <w:rsid w:val="00CC243A"/>
    <w:rsid w:val="00CC2E41"/>
    <w:rsid w:val="00CC37D8"/>
    <w:rsid w:val="00CC4B64"/>
    <w:rsid w:val="00CC5951"/>
    <w:rsid w:val="00CC76E5"/>
    <w:rsid w:val="00CC7C1A"/>
    <w:rsid w:val="00CD1FDD"/>
    <w:rsid w:val="00CD5B46"/>
    <w:rsid w:val="00CE0F5D"/>
    <w:rsid w:val="00CE2320"/>
    <w:rsid w:val="00CE26BD"/>
    <w:rsid w:val="00CE4424"/>
    <w:rsid w:val="00CE56E2"/>
    <w:rsid w:val="00CE59C1"/>
    <w:rsid w:val="00CE7745"/>
    <w:rsid w:val="00CE796B"/>
    <w:rsid w:val="00CE7ED4"/>
    <w:rsid w:val="00CF04B5"/>
    <w:rsid w:val="00CF0723"/>
    <w:rsid w:val="00CF0CDE"/>
    <w:rsid w:val="00CF318A"/>
    <w:rsid w:val="00CF7793"/>
    <w:rsid w:val="00CF78CF"/>
    <w:rsid w:val="00CF7E0A"/>
    <w:rsid w:val="00D002B3"/>
    <w:rsid w:val="00D018EF"/>
    <w:rsid w:val="00D02F46"/>
    <w:rsid w:val="00D039D6"/>
    <w:rsid w:val="00D06002"/>
    <w:rsid w:val="00D07617"/>
    <w:rsid w:val="00D07D12"/>
    <w:rsid w:val="00D12642"/>
    <w:rsid w:val="00D12C1A"/>
    <w:rsid w:val="00D130E7"/>
    <w:rsid w:val="00D14D69"/>
    <w:rsid w:val="00D15084"/>
    <w:rsid w:val="00D17AB7"/>
    <w:rsid w:val="00D17C2D"/>
    <w:rsid w:val="00D21032"/>
    <w:rsid w:val="00D21296"/>
    <w:rsid w:val="00D25D8B"/>
    <w:rsid w:val="00D26CD2"/>
    <w:rsid w:val="00D270C2"/>
    <w:rsid w:val="00D30296"/>
    <w:rsid w:val="00D30C33"/>
    <w:rsid w:val="00D3181E"/>
    <w:rsid w:val="00D32499"/>
    <w:rsid w:val="00D34304"/>
    <w:rsid w:val="00D35BAB"/>
    <w:rsid w:val="00D41F7B"/>
    <w:rsid w:val="00D43AD9"/>
    <w:rsid w:val="00D44356"/>
    <w:rsid w:val="00D4554E"/>
    <w:rsid w:val="00D45FA7"/>
    <w:rsid w:val="00D47428"/>
    <w:rsid w:val="00D47CE4"/>
    <w:rsid w:val="00D50EC7"/>
    <w:rsid w:val="00D50FF2"/>
    <w:rsid w:val="00D51BD8"/>
    <w:rsid w:val="00D51D7D"/>
    <w:rsid w:val="00D53752"/>
    <w:rsid w:val="00D543F7"/>
    <w:rsid w:val="00D54D5A"/>
    <w:rsid w:val="00D5670E"/>
    <w:rsid w:val="00D5736C"/>
    <w:rsid w:val="00D57896"/>
    <w:rsid w:val="00D62847"/>
    <w:rsid w:val="00D66941"/>
    <w:rsid w:val="00D66A30"/>
    <w:rsid w:val="00D70048"/>
    <w:rsid w:val="00D706A2"/>
    <w:rsid w:val="00D70825"/>
    <w:rsid w:val="00D71B3C"/>
    <w:rsid w:val="00D731F1"/>
    <w:rsid w:val="00D750B9"/>
    <w:rsid w:val="00D75300"/>
    <w:rsid w:val="00D81382"/>
    <w:rsid w:val="00D81A17"/>
    <w:rsid w:val="00D84547"/>
    <w:rsid w:val="00D849EA"/>
    <w:rsid w:val="00D852F5"/>
    <w:rsid w:val="00D85D16"/>
    <w:rsid w:val="00D87214"/>
    <w:rsid w:val="00D9024D"/>
    <w:rsid w:val="00D916F4"/>
    <w:rsid w:val="00D91BD5"/>
    <w:rsid w:val="00D92547"/>
    <w:rsid w:val="00D930B4"/>
    <w:rsid w:val="00D93201"/>
    <w:rsid w:val="00D956F9"/>
    <w:rsid w:val="00D96BED"/>
    <w:rsid w:val="00D96E6A"/>
    <w:rsid w:val="00DA299C"/>
    <w:rsid w:val="00DA668F"/>
    <w:rsid w:val="00DB2655"/>
    <w:rsid w:val="00DB3639"/>
    <w:rsid w:val="00DB365C"/>
    <w:rsid w:val="00DB5F85"/>
    <w:rsid w:val="00DB7068"/>
    <w:rsid w:val="00DB7FBA"/>
    <w:rsid w:val="00DC057D"/>
    <w:rsid w:val="00DC3B66"/>
    <w:rsid w:val="00DC62C2"/>
    <w:rsid w:val="00DC7C41"/>
    <w:rsid w:val="00DD00E0"/>
    <w:rsid w:val="00DD0CAD"/>
    <w:rsid w:val="00DD213E"/>
    <w:rsid w:val="00DD2D4F"/>
    <w:rsid w:val="00DD3E5E"/>
    <w:rsid w:val="00DD4197"/>
    <w:rsid w:val="00DD4384"/>
    <w:rsid w:val="00DD5BB6"/>
    <w:rsid w:val="00DD5C27"/>
    <w:rsid w:val="00DD782C"/>
    <w:rsid w:val="00DE06B4"/>
    <w:rsid w:val="00DE0713"/>
    <w:rsid w:val="00DE1437"/>
    <w:rsid w:val="00DE1E14"/>
    <w:rsid w:val="00DE2262"/>
    <w:rsid w:val="00DE2F8B"/>
    <w:rsid w:val="00DE484B"/>
    <w:rsid w:val="00DE57C1"/>
    <w:rsid w:val="00DE6CFC"/>
    <w:rsid w:val="00DE6D86"/>
    <w:rsid w:val="00DE6E30"/>
    <w:rsid w:val="00DF2912"/>
    <w:rsid w:val="00DF2989"/>
    <w:rsid w:val="00DF3047"/>
    <w:rsid w:val="00DF42AD"/>
    <w:rsid w:val="00DF5ACF"/>
    <w:rsid w:val="00DF624E"/>
    <w:rsid w:val="00DF7294"/>
    <w:rsid w:val="00E0094B"/>
    <w:rsid w:val="00E01BF3"/>
    <w:rsid w:val="00E02613"/>
    <w:rsid w:val="00E04743"/>
    <w:rsid w:val="00E048F0"/>
    <w:rsid w:val="00E04C65"/>
    <w:rsid w:val="00E05EBE"/>
    <w:rsid w:val="00E06E41"/>
    <w:rsid w:val="00E078C9"/>
    <w:rsid w:val="00E10C52"/>
    <w:rsid w:val="00E12588"/>
    <w:rsid w:val="00E12969"/>
    <w:rsid w:val="00E178D7"/>
    <w:rsid w:val="00E178E7"/>
    <w:rsid w:val="00E20282"/>
    <w:rsid w:val="00E21F2F"/>
    <w:rsid w:val="00E239B1"/>
    <w:rsid w:val="00E3010E"/>
    <w:rsid w:val="00E315F5"/>
    <w:rsid w:val="00E31DF9"/>
    <w:rsid w:val="00E34638"/>
    <w:rsid w:val="00E355D0"/>
    <w:rsid w:val="00E36C94"/>
    <w:rsid w:val="00E371DF"/>
    <w:rsid w:val="00E405A6"/>
    <w:rsid w:val="00E42726"/>
    <w:rsid w:val="00E42A26"/>
    <w:rsid w:val="00E45AA5"/>
    <w:rsid w:val="00E46EA0"/>
    <w:rsid w:val="00E473AE"/>
    <w:rsid w:val="00E47E8A"/>
    <w:rsid w:val="00E5047B"/>
    <w:rsid w:val="00E50565"/>
    <w:rsid w:val="00E51370"/>
    <w:rsid w:val="00E516B1"/>
    <w:rsid w:val="00E519D7"/>
    <w:rsid w:val="00E52704"/>
    <w:rsid w:val="00E528E2"/>
    <w:rsid w:val="00E54165"/>
    <w:rsid w:val="00E5603D"/>
    <w:rsid w:val="00E57268"/>
    <w:rsid w:val="00E57D10"/>
    <w:rsid w:val="00E60A8A"/>
    <w:rsid w:val="00E626FB"/>
    <w:rsid w:val="00E65582"/>
    <w:rsid w:val="00E66022"/>
    <w:rsid w:val="00E66E6F"/>
    <w:rsid w:val="00E6766E"/>
    <w:rsid w:val="00E67ECE"/>
    <w:rsid w:val="00E7095F"/>
    <w:rsid w:val="00E713DD"/>
    <w:rsid w:val="00E7256F"/>
    <w:rsid w:val="00E7327E"/>
    <w:rsid w:val="00E73907"/>
    <w:rsid w:val="00E74B30"/>
    <w:rsid w:val="00E74F05"/>
    <w:rsid w:val="00E754ED"/>
    <w:rsid w:val="00E756CF"/>
    <w:rsid w:val="00E76D1E"/>
    <w:rsid w:val="00E801F3"/>
    <w:rsid w:val="00E80734"/>
    <w:rsid w:val="00E808F2"/>
    <w:rsid w:val="00E80FD1"/>
    <w:rsid w:val="00E81058"/>
    <w:rsid w:val="00E81BF9"/>
    <w:rsid w:val="00E8303B"/>
    <w:rsid w:val="00E8308F"/>
    <w:rsid w:val="00E835AE"/>
    <w:rsid w:val="00E8380A"/>
    <w:rsid w:val="00E84A3B"/>
    <w:rsid w:val="00E8501D"/>
    <w:rsid w:val="00E8599A"/>
    <w:rsid w:val="00E86923"/>
    <w:rsid w:val="00E9052C"/>
    <w:rsid w:val="00E92F58"/>
    <w:rsid w:val="00E95409"/>
    <w:rsid w:val="00E95B15"/>
    <w:rsid w:val="00E96412"/>
    <w:rsid w:val="00E96835"/>
    <w:rsid w:val="00E97B84"/>
    <w:rsid w:val="00EA06F8"/>
    <w:rsid w:val="00EA0782"/>
    <w:rsid w:val="00EA2430"/>
    <w:rsid w:val="00EA2451"/>
    <w:rsid w:val="00EA2ED4"/>
    <w:rsid w:val="00EA57D8"/>
    <w:rsid w:val="00EA7424"/>
    <w:rsid w:val="00EA77C0"/>
    <w:rsid w:val="00EA7B71"/>
    <w:rsid w:val="00EB0667"/>
    <w:rsid w:val="00EB1FEC"/>
    <w:rsid w:val="00EB3D07"/>
    <w:rsid w:val="00EB5B84"/>
    <w:rsid w:val="00EB6AEE"/>
    <w:rsid w:val="00EB73D2"/>
    <w:rsid w:val="00EC07ED"/>
    <w:rsid w:val="00EC2345"/>
    <w:rsid w:val="00EC27D9"/>
    <w:rsid w:val="00EC3B5C"/>
    <w:rsid w:val="00EC4804"/>
    <w:rsid w:val="00EC4C1B"/>
    <w:rsid w:val="00EC6993"/>
    <w:rsid w:val="00EC6B28"/>
    <w:rsid w:val="00EC6C8D"/>
    <w:rsid w:val="00EC768E"/>
    <w:rsid w:val="00EC7935"/>
    <w:rsid w:val="00EC7CF7"/>
    <w:rsid w:val="00ED29A9"/>
    <w:rsid w:val="00ED4686"/>
    <w:rsid w:val="00EE0014"/>
    <w:rsid w:val="00EE123D"/>
    <w:rsid w:val="00EE1242"/>
    <w:rsid w:val="00EE5603"/>
    <w:rsid w:val="00EE5724"/>
    <w:rsid w:val="00EE5C57"/>
    <w:rsid w:val="00EE78C0"/>
    <w:rsid w:val="00EF22B5"/>
    <w:rsid w:val="00EF296C"/>
    <w:rsid w:val="00EF2FF1"/>
    <w:rsid w:val="00EF544C"/>
    <w:rsid w:val="00EF5873"/>
    <w:rsid w:val="00EF7830"/>
    <w:rsid w:val="00EF7AD2"/>
    <w:rsid w:val="00EF7CCE"/>
    <w:rsid w:val="00EF7DA7"/>
    <w:rsid w:val="00F01FC0"/>
    <w:rsid w:val="00F033C0"/>
    <w:rsid w:val="00F04715"/>
    <w:rsid w:val="00F05825"/>
    <w:rsid w:val="00F05A1D"/>
    <w:rsid w:val="00F0687E"/>
    <w:rsid w:val="00F106F8"/>
    <w:rsid w:val="00F11A1C"/>
    <w:rsid w:val="00F11CB6"/>
    <w:rsid w:val="00F12D95"/>
    <w:rsid w:val="00F135D3"/>
    <w:rsid w:val="00F14543"/>
    <w:rsid w:val="00F15867"/>
    <w:rsid w:val="00F16257"/>
    <w:rsid w:val="00F20C03"/>
    <w:rsid w:val="00F2416C"/>
    <w:rsid w:val="00F24822"/>
    <w:rsid w:val="00F25DB0"/>
    <w:rsid w:val="00F30F30"/>
    <w:rsid w:val="00F31D48"/>
    <w:rsid w:val="00F32361"/>
    <w:rsid w:val="00F32B36"/>
    <w:rsid w:val="00F32C02"/>
    <w:rsid w:val="00F336BF"/>
    <w:rsid w:val="00F41DA6"/>
    <w:rsid w:val="00F41FC3"/>
    <w:rsid w:val="00F434DF"/>
    <w:rsid w:val="00F43F56"/>
    <w:rsid w:val="00F44C2C"/>
    <w:rsid w:val="00F450BF"/>
    <w:rsid w:val="00F46E73"/>
    <w:rsid w:val="00F47931"/>
    <w:rsid w:val="00F511B8"/>
    <w:rsid w:val="00F52ECC"/>
    <w:rsid w:val="00F533B3"/>
    <w:rsid w:val="00F54D8F"/>
    <w:rsid w:val="00F5505D"/>
    <w:rsid w:val="00F5515F"/>
    <w:rsid w:val="00F57BD7"/>
    <w:rsid w:val="00F612C7"/>
    <w:rsid w:val="00F61DDC"/>
    <w:rsid w:val="00F66DCD"/>
    <w:rsid w:val="00F72CCC"/>
    <w:rsid w:val="00F73AD4"/>
    <w:rsid w:val="00F741EF"/>
    <w:rsid w:val="00F75C17"/>
    <w:rsid w:val="00F75E70"/>
    <w:rsid w:val="00F768DF"/>
    <w:rsid w:val="00F77057"/>
    <w:rsid w:val="00F77449"/>
    <w:rsid w:val="00F8046C"/>
    <w:rsid w:val="00F81F2B"/>
    <w:rsid w:val="00F829D8"/>
    <w:rsid w:val="00F82FF1"/>
    <w:rsid w:val="00F83426"/>
    <w:rsid w:val="00F8576D"/>
    <w:rsid w:val="00F85FD0"/>
    <w:rsid w:val="00F87EA6"/>
    <w:rsid w:val="00F90068"/>
    <w:rsid w:val="00F90A88"/>
    <w:rsid w:val="00F92380"/>
    <w:rsid w:val="00F9316E"/>
    <w:rsid w:val="00F93613"/>
    <w:rsid w:val="00F94423"/>
    <w:rsid w:val="00F94BCE"/>
    <w:rsid w:val="00F9706E"/>
    <w:rsid w:val="00FA2DEE"/>
    <w:rsid w:val="00FA507E"/>
    <w:rsid w:val="00FA5E84"/>
    <w:rsid w:val="00FA6DA0"/>
    <w:rsid w:val="00FB00CB"/>
    <w:rsid w:val="00FB0CB3"/>
    <w:rsid w:val="00FB0FD7"/>
    <w:rsid w:val="00FB17C9"/>
    <w:rsid w:val="00FB5294"/>
    <w:rsid w:val="00FB7AB4"/>
    <w:rsid w:val="00FC1EA8"/>
    <w:rsid w:val="00FC2BED"/>
    <w:rsid w:val="00FC3FAA"/>
    <w:rsid w:val="00FC408A"/>
    <w:rsid w:val="00FC5634"/>
    <w:rsid w:val="00FC7934"/>
    <w:rsid w:val="00FD0349"/>
    <w:rsid w:val="00FD0411"/>
    <w:rsid w:val="00FD4E91"/>
    <w:rsid w:val="00FD7196"/>
    <w:rsid w:val="00FD7B38"/>
    <w:rsid w:val="00FE0067"/>
    <w:rsid w:val="00FE0A1B"/>
    <w:rsid w:val="00FE2A02"/>
    <w:rsid w:val="00FE5069"/>
    <w:rsid w:val="00FE5244"/>
    <w:rsid w:val="00FE5920"/>
    <w:rsid w:val="00FE7AA6"/>
    <w:rsid w:val="00FF062E"/>
    <w:rsid w:val="00FF2B12"/>
    <w:rsid w:val="00FF3FD9"/>
    <w:rsid w:val="00FF7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13A9"/>
    <w:pPr>
      <w:autoSpaceDE w:val="0"/>
      <w:autoSpaceDN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E36C94"/>
    <w:pPr>
      <w:autoSpaceDE/>
      <w:autoSpaceDN/>
      <w:spacing w:after="120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237ED"/>
    <w:rPr>
      <w:rFonts w:cs="Times New Roman"/>
      <w:sz w:val="28"/>
      <w:szCs w:val="28"/>
    </w:rPr>
  </w:style>
  <w:style w:type="paragraph" w:customStyle="1" w:styleId="ConsPlusNormal">
    <w:name w:val="ConsPlusNormal"/>
    <w:uiPriority w:val="99"/>
    <w:rsid w:val="00E36C9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rsid w:val="00E36C9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237ED"/>
    <w:rPr>
      <w:rFonts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E36C94"/>
    <w:rPr>
      <w:rFonts w:cs="Times New Roman"/>
    </w:rPr>
  </w:style>
  <w:style w:type="paragraph" w:customStyle="1" w:styleId="ConsPlusTitle">
    <w:name w:val="ConsPlusTitle"/>
    <w:uiPriority w:val="99"/>
    <w:rsid w:val="00E36C94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PlainText">
    <w:name w:val="Plain Text"/>
    <w:basedOn w:val="Normal"/>
    <w:link w:val="PlainTextChar"/>
    <w:uiPriority w:val="99"/>
    <w:rsid w:val="00514335"/>
    <w:pPr>
      <w:ind w:firstLine="709"/>
      <w:jc w:val="both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237ED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rsid w:val="00DD5C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37ED"/>
    <w:rPr>
      <w:rFonts w:cs="Times New Roman"/>
      <w:sz w:val="2"/>
    </w:rPr>
  </w:style>
  <w:style w:type="paragraph" w:styleId="Footer">
    <w:name w:val="footer"/>
    <w:basedOn w:val="Normal"/>
    <w:link w:val="FooterChar"/>
    <w:uiPriority w:val="99"/>
    <w:rsid w:val="009476E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76EF"/>
    <w:rPr>
      <w:rFonts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08541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4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5610</TotalTime>
  <Pages>12</Pages>
  <Words>2700</Words>
  <Characters>15391</Characters>
  <Application>Microsoft Office Outlook</Application>
  <DocSecurity>0</DocSecurity>
  <Lines>0</Lines>
  <Paragraphs>0</Paragraphs>
  <ScaleCrop>false</ScaleCrop>
  <Company>ЮВАО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</dc:title>
  <dc:subject/>
  <dc:creator>1</dc:creator>
  <cp:keywords/>
  <dc:description/>
  <cp:lastModifiedBy>1</cp:lastModifiedBy>
  <cp:revision>1245</cp:revision>
  <cp:lastPrinted>2017-04-12T10:51:00Z</cp:lastPrinted>
  <dcterms:created xsi:type="dcterms:W3CDTF">2011-08-15T09:04:00Z</dcterms:created>
  <dcterms:modified xsi:type="dcterms:W3CDTF">2017-04-12T10:53:00Z</dcterms:modified>
</cp:coreProperties>
</file>